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TableGrid"/>
        <w:tblW w:w="13560" w:type="dxa"/>
        <w:jc w:val="center"/>
        <w:shd w:val="clear" w:color="auto" w:fill="FFFFF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60"/>
      </w:tblGrid>
      <w:tr w:rsidR="00E70F25" w:rsidRPr="00DE5C7E" w14:paraId="0F264169" w14:textId="77777777" w:rsidTr="00D33F6F">
        <w:trPr>
          <w:jc w:val="center"/>
        </w:trPr>
        <w:tc>
          <w:tcPr>
            <w:tcW w:w="13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2B2CCF" w14:textId="77777777" w:rsidR="00384015" w:rsidRPr="000A27DF" w:rsidRDefault="00384015" w:rsidP="002425BC">
            <w:pPr>
              <w:spacing w:before="900" w:after="0" w:line="240" w:lineRule="auto"/>
              <w:jc w:val="center"/>
              <w:rPr>
                <w:rFonts w:ascii="Calibri Light" w:hAnsi="Calibri Light" w:cs="Calibri Light"/>
                <w:i/>
                <w:iCs/>
                <w:color w:val="222222"/>
                <w:spacing w:val="10"/>
                <w:sz w:val="27"/>
                <w:szCs w:val="27"/>
              </w:rPr>
            </w:pPr>
            <w:r w:rsidRPr="000A27DF">
              <w:rPr>
                <w:rFonts w:ascii="Calibri Light" w:hAnsi="Calibri Light" w:cs="Calibri Light"/>
                <w:i/>
                <w:iCs/>
                <w:color w:val="222222"/>
                <w:spacing w:val="10"/>
                <w:sz w:val="27"/>
                <w:szCs w:val="27"/>
              </w:rPr>
              <w:t>A MINIMAL PORTAL TO THE WAY OF BEING</w:t>
            </w:r>
          </w:p>
          <w:p w14:paraId="2362F052" w14:textId="77777777" w:rsidR="00384015" w:rsidRPr="00E62AA7" w:rsidRDefault="00384015" w:rsidP="00582C73">
            <w:pPr>
              <w:spacing w:before="708" w:after="900" w:line="240" w:lineRule="auto"/>
              <w:jc w:val="center"/>
              <w:rPr>
                <w:rFonts w:ascii="Calibri Light" w:hAnsi="Calibri Light" w:cs="Calibri Light"/>
                <w:color w:val="222222"/>
                <w:spacing w:val="10"/>
                <w:sz w:val="26"/>
                <w:szCs w:val="26"/>
              </w:rPr>
            </w:pPr>
            <w:r>
              <w:rPr>
                <w:rFonts w:ascii="Calibri Light" w:hAnsi="Calibri Light" w:cs="Calibri Light"/>
                <w:noProof/>
                <w:color w:val="222222"/>
                <w:spacing w:val="10"/>
                <w:sz w:val="26"/>
                <w:szCs w:val="26"/>
              </w:rPr>
              <mc:AlternateContent>
                <mc:Choice Requires="wps">
                  <w:drawing>
                    <wp:inline distT="0" distB="0" distL="0" distR="0" wp14:anchorId="25AA3B94" wp14:editId="5F1F7892">
                      <wp:extent cx="4572000" cy="0"/>
                      <wp:effectExtent l="0" t="0" r="0" b="0"/>
                      <wp:docPr id="1363893318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0" cy="0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rgbClr val="C8C8C8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0B1C9F7" id="Straight Connector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" strokecolor="#c8c8c8" strokeweight="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3702AC2" w14:textId="77777777" w:rsidR="008E34AB" w:rsidRPr="009B1C81" w:rsidRDefault="008E34AB" w:rsidP="002425BC">
            <w:pPr>
              <w:spacing w:after="700" w:line="400" w:lineRule="exact"/>
              <w:rPr>
                <w:rFonts w:ascii="Calibri Light" w:hAnsi="Calibri Light" w:cs="Calibri Light"/>
                <w:color w:val="222222"/>
              </w:rPr>
            </w:pPr>
            <w:r w:rsidRPr="000309B5">
              <w:rPr>
                <w:rFonts w:ascii="Calibri" w:hAnsi="Calibri" w:cs="Calibri"/>
                <w:color w:val="222222"/>
                <w:spacing w:val="10"/>
                <w:sz w:val="37"/>
                <w:szCs w:val="40"/>
              </w:rPr>
              <w:t>T</w:t>
            </w:r>
            <w:r w:rsidRPr="007E6BB3">
              <w:rPr>
                <w:rFonts w:ascii="Calibri Light" w:hAnsi="Calibri Light" w:cs="Calibri Light"/>
                <w:color w:val="222222"/>
                <w:spacing w:val="10"/>
                <w:sz w:val="32"/>
                <w:szCs w:val="32"/>
              </w:rPr>
              <w:t xml:space="preserve">HE </w:t>
            </w:r>
            <w:r w:rsidRPr="000309B5">
              <w:rPr>
                <w:rFonts w:ascii="Calibri" w:hAnsi="Calibri" w:cs="Calibri"/>
                <w:color w:val="222222"/>
                <w:spacing w:val="10"/>
                <w:sz w:val="37"/>
                <w:szCs w:val="40"/>
              </w:rPr>
              <w:t>W</w:t>
            </w:r>
            <w:r w:rsidRPr="007E6BB3">
              <w:rPr>
                <w:rFonts w:ascii="Calibri Light" w:hAnsi="Calibri Light" w:cs="Calibri Light"/>
                <w:color w:val="222222"/>
                <w:spacing w:val="10"/>
                <w:sz w:val="32"/>
                <w:szCs w:val="32"/>
              </w:rPr>
              <w:t xml:space="preserve">AY OF </w:t>
            </w:r>
            <w:r w:rsidRPr="000309B5">
              <w:rPr>
                <w:rFonts w:ascii="Calibri" w:hAnsi="Calibri" w:cs="Calibri"/>
                <w:color w:val="222222"/>
                <w:spacing w:val="10"/>
                <w:sz w:val="37"/>
                <w:szCs w:val="40"/>
              </w:rPr>
              <w:t>B</w:t>
            </w:r>
            <w:r w:rsidRPr="007E6BB3">
              <w:rPr>
                <w:rFonts w:ascii="Calibri Light" w:hAnsi="Calibri Light" w:cs="Calibri Light"/>
                <w:color w:val="222222"/>
                <w:spacing w:val="10"/>
                <w:sz w:val="32"/>
                <w:szCs w:val="32"/>
              </w:rPr>
              <w:t>EING</w:t>
            </w:r>
            <w:r w:rsidRPr="007E6BB3">
              <w:rPr>
                <w:rFonts w:ascii="Calibri Light" w:hAnsi="Calibri Light" w:cs="Calibri Light"/>
                <w:color w:val="646464"/>
              </w:rPr>
              <w:t xml:space="preserve"> </w:t>
            </w:r>
            <w:r w:rsidRPr="00E23347">
              <w:rPr>
                <w:rFonts w:ascii="Calibri Light" w:hAnsi="Calibri Light" w:cs="Calibri Light"/>
                <w:color w:val="646464"/>
              </w:rPr>
              <w:t>is shared discovery and realization at the boundary of limit and limitlessness; it aims at ultimates but is especially in, for, and from our world.</w:t>
            </w:r>
          </w:p>
          <w:p w14:paraId="24142B98" w14:textId="3A971F83" w:rsidR="000E2A41" w:rsidRPr="009B1C81" w:rsidRDefault="00735DAB" w:rsidP="00582C73">
            <w:pPr>
              <w:spacing w:before="240" w:after="300" w:line="400" w:lineRule="exact"/>
              <w:rPr>
                <w:rFonts w:ascii="Calibri Light" w:hAnsi="Calibri Light" w:cs="Calibri Light"/>
                <w:color w:val="222222"/>
              </w:rPr>
            </w:pPr>
            <w:r w:rsidRPr="00DE7306">
              <w:rPr>
                <w:rFonts w:ascii="Calibri" w:hAnsi="Calibri" w:cs="Calibri"/>
                <w:i/>
                <w:iCs/>
                <w:color w:val="646464"/>
              </w:rPr>
              <w:t>Foundation</w:t>
            </w:r>
            <w:r w:rsidR="00A03DDF"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ED69D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Pr="006E1E2B">
              <w:rPr>
                <w:rFonts w:ascii="Calibri Light" w:hAnsi="Calibri Light" w:cs="Calibri Light"/>
                <w:color w:val="646464"/>
              </w:rPr>
              <w:t>a</w:t>
            </w:r>
            <w:r w:rsidR="00AE4104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3D5DC3" w:rsidRPr="006E1E2B">
              <w:rPr>
                <w:rFonts w:ascii="Calibri Light" w:hAnsi="Calibri Light" w:cs="Calibri Light"/>
                <w:color w:val="646464"/>
              </w:rPr>
              <w:t>proven</w:t>
            </w:r>
            <w:r w:rsidR="00C96199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2355D7" w:rsidRPr="006E1E2B">
              <w:rPr>
                <w:rFonts w:ascii="Calibri Light" w:hAnsi="Calibri Light" w:cs="Calibri Light"/>
                <w:i/>
                <w:iCs/>
                <w:color w:val="646464"/>
              </w:rPr>
              <w:t>real</w:t>
            </w:r>
            <w:r w:rsidR="00843ADB" w:rsidRPr="006E1E2B">
              <w:rPr>
                <w:rFonts w:ascii="Calibri Light" w:hAnsi="Calibri Light" w:cs="Calibri Light"/>
                <w:i/>
                <w:iCs/>
                <w:color w:val="646464"/>
              </w:rPr>
              <w:t xml:space="preserve"> metaphysics</w:t>
            </w:r>
            <w:r w:rsidR="006D62D2" w:rsidRPr="006E1E2B">
              <w:rPr>
                <w:rFonts w:ascii="Calibri Light" w:hAnsi="Calibri Light" w:cs="Calibri Light"/>
                <w:color w:val="646464"/>
              </w:rPr>
              <w:t xml:space="preserve"> that 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>ground</w:t>
            </w:r>
            <w:r w:rsidR="00685057" w:rsidRPr="006E1E2B">
              <w:rPr>
                <w:rFonts w:ascii="Calibri Light" w:hAnsi="Calibri Light" w:cs="Calibri Light"/>
                <w:color w:val="646464"/>
              </w:rPr>
              <w:t>s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 xml:space="preserve"> being and </w:t>
            </w:r>
            <w:r w:rsidR="000E2A41" w:rsidRPr="00230E81">
              <w:rPr>
                <w:rFonts w:ascii="Calibri Light" w:hAnsi="Calibri Light" w:cs="Calibri Light"/>
                <w:color w:val="646464"/>
              </w:rPr>
              <w:t>knowledge</w:t>
            </w:r>
            <w:r w:rsidR="003D5DC3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>f</w:t>
            </w:r>
            <w:r w:rsidR="003D5DC3" w:rsidRPr="006E1E2B">
              <w:rPr>
                <w:rFonts w:ascii="Calibri Light" w:hAnsi="Calibri Light" w:cs="Calibri Light"/>
                <w:color w:val="646464"/>
              </w:rPr>
              <w:t>inds method</w:t>
            </w:r>
            <w:r w:rsidR="00414D7F" w:rsidRPr="006E1E2B">
              <w:rPr>
                <w:rFonts w:ascii="Calibri Light" w:hAnsi="Calibri Light" w:cs="Calibri Light"/>
                <w:color w:val="646464"/>
              </w:rPr>
              <w:t xml:space="preserve"> and content </w:t>
            </w:r>
            <w:r w:rsidR="00D97BBA" w:rsidRPr="006E1E2B">
              <w:rPr>
                <w:rFonts w:ascii="Calibri Light" w:hAnsi="Calibri Light" w:cs="Calibri Light"/>
                <w:color w:val="646464"/>
              </w:rPr>
              <w:t>as</w:t>
            </w:r>
            <w:r w:rsidR="00414D7F" w:rsidRPr="006E1E2B">
              <w:rPr>
                <w:rFonts w:ascii="Calibri Light" w:hAnsi="Calibri Light" w:cs="Calibri Light"/>
                <w:color w:val="646464"/>
              </w:rPr>
              <w:t xml:space="preserve"> one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 xml:space="preserve">. It shows </w:t>
            </w:r>
            <w:r w:rsidR="00843ADB" w:rsidRPr="006E1E2B">
              <w:rPr>
                <w:rFonts w:ascii="Calibri Light" w:hAnsi="Calibri Light" w:cs="Calibri Light"/>
                <w:color w:val="646464"/>
              </w:rPr>
              <w:t xml:space="preserve">the </w:t>
            </w:r>
            <w:r w:rsidR="00B07F73" w:rsidRPr="006E1E2B">
              <w:rPr>
                <w:rFonts w:ascii="Calibri Light" w:hAnsi="Calibri Light" w:cs="Calibri Light"/>
                <w:color w:val="646464"/>
              </w:rPr>
              <w:t xml:space="preserve">universe </w:t>
            </w:r>
            <w:r w:rsidR="0049540D" w:rsidRPr="006E1E2B">
              <w:rPr>
                <w:rFonts w:ascii="Calibri Light" w:hAnsi="Calibri Light" w:cs="Calibri Light"/>
                <w:color w:val="646464"/>
              </w:rPr>
              <w:t>to have</w:t>
            </w:r>
            <w:r w:rsidR="008E4A69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Pr="006E1E2B">
              <w:rPr>
                <w:rFonts w:ascii="Calibri Light" w:hAnsi="Calibri Light" w:cs="Calibri Light"/>
                <w:color w:val="646464"/>
              </w:rPr>
              <w:t>identity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 xml:space="preserve"> and</w:t>
            </w:r>
            <w:r w:rsidR="007C7E90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414D7F" w:rsidRPr="006E1E2B">
              <w:rPr>
                <w:rFonts w:ascii="Calibri Light" w:hAnsi="Calibri Light" w:cs="Calibri Light"/>
                <w:color w:val="646464"/>
              </w:rPr>
              <w:t xml:space="preserve">to </w:t>
            </w:r>
            <w:r w:rsidR="007C7E90" w:rsidRPr="006E1E2B">
              <w:rPr>
                <w:rFonts w:ascii="Calibri Light" w:hAnsi="Calibri Light" w:cs="Calibri Light"/>
                <w:color w:val="646464"/>
              </w:rPr>
              <w:t>realize</w:t>
            </w:r>
            <w:r w:rsidR="005D2087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B07F73" w:rsidRPr="006E1E2B">
              <w:rPr>
                <w:rFonts w:ascii="Calibri Light" w:hAnsi="Calibri Light" w:cs="Calibri Light"/>
                <w:color w:val="646464"/>
              </w:rPr>
              <w:t>ultimate possibility</w:t>
            </w:r>
            <w:r w:rsidR="000E2A41" w:rsidRPr="006E1E2B">
              <w:rPr>
                <w:rFonts w:ascii="Calibri Light" w:hAnsi="Calibri Light" w:cs="Calibri Light"/>
                <w:color w:val="646464"/>
              </w:rPr>
              <w:t>.</w:t>
            </w:r>
          </w:p>
          <w:p w14:paraId="5564C2D6" w14:textId="2A4AB3BB" w:rsidR="00D0325B" w:rsidRPr="009B1C81" w:rsidRDefault="000F767E" w:rsidP="00582C73">
            <w:pPr>
              <w:spacing w:before="240" w:after="300" w:line="400" w:lineRule="exact"/>
              <w:rPr>
                <w:rFonts w:ascii="Calibri Light" w:hAnsi="Calibri Light" w:cs="Calibri Light"/>
                <w:color w:val="222222"/>
              </w:rPr>
            </w:pPr>
            <w:r w:rsidRPr="00DE7306">
              <w:rPr>
                <w:rFonts w:ascii="Calibri" w:hAnsi="Calibri" w:cs="Calibri"/>
                <w:i/>
                <w:iCs/>
                <w:color w:val="646464"/>
              </w:rPr>
              <w:t>Implications</w:t>
            </w:r>
            <w:r w:rsidR="0016106E"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B47CC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="00D0325B" w:rsidRPr="006E1E2B">
              <w:rPr>
                <w:rFonts w:ascii="Calibri Light" w:hAnsi="Calibri Light" w:cs="Calibri Light"/>
                <w:color w:val="646464"/>
              </w:rPr>
              <w:t xml:space="preserve">the universe is limitless in variety, extent, duration, peakings, and dissolutions. All beings merge </w:t>
            </w:r>
            <w:proofErr w:type="gramStart"/>
            <w:r w:rsidR="00D0325B" w:rsidRPr="006E1E2B">
              <w:rPr>
                <w:rFonts w:ascii="Calibri Light" w:hAnsi="Calibri Light" w:cs="Calibri Light"/>
                <w:color w:val="646464"/>
              </w:rPr>
              <w:t>in</w:t>
            </w:r>
            <w:proofErr w:type="gramEnd"/>
            <w:r w:rsidR="00D0325B" w:rsidRPr="006E1E2B">
              <w:rPr>
                <w:rFonts w:ascii="Calibri Light" w:hAnsi="Calibri Light" w:cs="Calibri Light"/>
                <w:color w:val="646464"/>
              </w:rPr>
              <w:t xml:space="preserve"> these peaks, especially through effective pathways.</w:t>
            </w:r>
          </w:p>
          <w:p w14:paraId="26479DB9" w14:textId="70641D30" w:rsidR="0020026D" w:rsidRPr="009B1C81" w:rsidRDefault="00193F67" w:rsidP="00582C73">
            <w:pPr>
              <w:spacing w:before="240" w:after="300" w:line="400" w:lineRule="exact"/>
              <w:rPr>
                <w:rFonts w:ascii="Calibri Light" w:hAnsi="Calibri Light" w:cs="Calibri Light"/>
                <w:color w:val="222222"/>
              </w:rPr>
            </w:pPr>
            <w:r w:rsidRPr="00DE7306">
              <w:rPr>
                <w:rFonts w:ascii="Calibri" w:hAnsi="Calibri" w:cs="Calibri"/>
                <w:i/>
                <w:iCs/>
                <w:color w:val="646464"/>
              </w:rPr>
              <w:t>Pathways</w:t>
            </w:r>
            <w:r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B47CC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="0020026D" w:rsidRPr="006E1E2B">
              <w:rPr>
                <w:rFonts w:ascii="Calibri Light" w:hAnsi="Calibri Light" w:cs="Calibri Light"/>
                <w:color w:val="646464"/>
              </w:rPr>
              <w:t>a synthesis of elements of tradition, science, philosophy, physical and cognitive technology, and real metaphysics; they engage the individual, the world, and the ultimate.</w:t>
            </w:r>
          </w:p>
          <w:p w14:paraId="56CFAF5B" w14:textId="19F2489D" w:rsidR="00E05BC8" w:rsidRPr="009B1C81" w:rsidRDefault="004C3151" w:rsidP="00582C73">
            <w:pPr>
              <w:spacing w:before="240" w:after="300" w:line="400" w:lineRule="exact"/>
              <w:rPr>
                <w:rFonts w:ascii="Calibri Light" w:hAnsi="Calibri Light" w:cs="Calibri Light"/>
                <w:color w:val="222222"/>
              </w:rPr>
            </w:pPr>
            <w:r w:rsidRPr="00DE7306">
              <w:rPr>
                <w:rFonts w:ascii="Calibri" w:hAnsi="Calibri" w:cs="Calibri"/>
                <w:i/>
                <w:iCs/>
                <w:color w:val="646464"/>
              </w:rPr>
              <w:t>Works</w:t>
            </w:r>
            <w:r w:rsidR="00B97B67" w:rsidRPr="009B1C81">
              <w:rPr>
                <w:rFonts w:ascii="Calibri Light" w:hAnsi="Calibri Light" w:cs="Calibri Light"/>
                <w:color w:val="222222"/>
              </w:rPr>
              <w:t>—</w:t>
            </w:r>
            <w:r w:rsidR="00B47CC9" w:rsidRPr="009B1C81">
              <w:rPr>
                <w:rFonts w:ascii="Calibri Light" w:hAnsi="Calibri Light" w:cs="Calibri Light"/>
                <w:color w:val="222222"/>
              </w:rPr>
              <w:t> </w:t>
            </w:r>
            <w:r w:rsidR="000A27DF">
              <w:rPr>
                <w:rFonts w:ascii="Calibri Light" w:hAnsi="Calibri Light" w:cs="Calibri Light"/>
                <w:color w:val="222222"/>
              </w:rPr>
              <w:t xml:space="preserve">a </w:t>
            </w:r>
            <w:hyperlink r:id="rId7" w:history="1">
              <w:r w:rsidR="00B664A6" w:rsidRPr="00817899">
                <w:rPr>
                  <w:rStyle w:val="Hyperlink"/>
                </w:rPr>
                <w:t>minimal</w:t>
              </w:r>
            </w:hyperlink>
            <w:r w:rsidR="000A27DF">
              <w:rPr>
                <w:rFonts w:ascii="Calibri Light" w:hAnsi="Calibri Light" w:cs="Calibri Light"/>
                <w:color w:val="646464"/>
              </w:rPr>
              <w:t xml:space="preserve"> and in-process essays: </w:t>
            </w:r>
            <w:hyperlink r:id="rId8" w:history="1">
              <w:r w:rsidR="000602F8" w:rsidRPr="000602F8">
                <w:rPr>
                  <w:rStyle w:val="Hyperlink"/>
                </w:rPr>
                <w:t>master</w:t>
              </w:r>
            </w:hyperlink>
            <w:r w:rsidR="000602F8">
              <w:rPr>
                <w:rFonts w:ascii="Calibri Light" w:hAnsi="Calibri Light" w:cs="Calibri Light"/>
                <w:color w:val="646464"/>
              </w:rPr>
              <w:t xml:space="preserve">, </w:t>
            </w:r>
            <w:hyperlink r:id="rId9" w:history="1">
              <w:r w:rsidR="000602F8" w:rsidRPr="006E2133">
                <w:rPr>
                  <w:rStyle w:val="Hyperlink"/>
                </w:rPr>
                <w:t>long</w:t>
              </w:r>
            </w:hyperlink>
            <w:r w:rsidR="000602F8">
              <w:rPr>
                <w:rFonts w:ascii="Calibri Light" w:hAnsi="Calibri Light" w:cs="Calibri Light"/>
                <w:color w:val="646464"/>
              </w:rPr>
              <w:t xml:space="preserve">, </w:t>
            </w:r>
            <w:hyperlink r:id="rId10" w:history="1">
              <w:r w:rsidR="000602F8" w:rsidRPr="000602F8">
                <w:rPr>
                  <w:rStyle w:val="Hyperlink"/>
                </w:rPr>
                <w:t>axiomatic</w:t>
              </w:r>
            </w:hyperlink>
            <w:r w:rsidR="000602F8">
              <w:rPr>
                <w:rFonts w:ascii="Calibri Light" w:hAnsi="Calibri Light" w:cs="Calibri Light"/>
                <w:color w:val="646464"/>
              </w:rPr>
              <w:t xml:space="preserve">, and </w:t>
            </w:r>
            <w:hyperlink r:id="rId11" w:history="1">
              <w:r w:rsidR="000602F8" w:rsidRPr="000602F8">
                <w:rPr>
                  <w:rStyle w:val="Hyperlink"/>
                </w:rPr>
                <w:t>informal</w:t>
              </w:r>
            </w:hyperlink>
            <w:r w:rsidR="000602F8">
              <w:rPr>
                <w:rFonts w:ascii="Calibri Light" w:hAnsi="Calibri Light" w:cs="Calibri Light"/>
                <w:color w:val="646464"/>
              </w:rPr>
              <w:t>;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1F0FD9" w:rsidRPr="006E1E2B">
              <w:rPr>
                <w:rFonts w:ascii="Calibri Light" w:hAnsi="Calibri Light" w:cs="Calibri Light"/>
                <w:color w:val="646464"/>
              </w:rPr>
              <w:t xml:space="preserve">a </w:t>
            </w:r>
            <w:r w:rsidR="00C405C7" w:rsidRPr="006E1E2B">
              <w:rPr>
                <w:rFonts w:ascii="Calibri Light" w:hAnsi="Calibri Light" w:cs="Calibri Light"/>
                <w:color w:val="646464"/>
              </w:rPr>
              <w:t xml:space="preserve">system of </w:t>
            </w:r>
            <w:hyperlink r:id="rId12" w:history="1">
              <w:r w:rsidR="00C405C7" w:rsidRPr="00FB4CCF">
                <w:rPr>
                  <w:rStyle w:val="Hyperlink"/>
                </w:rPr>
                <w:t>knowledge</w:t>
              </w:r>
            </w:hyperlink>
            <w:r w:rsidR="00C405C7" w:rsidRPr="006E1E2B">
              <w:rPr>
                <w:rFonts w:ascii="Calibri Light" w:hAnsi="Calibri Light" w:cs="Calibri Light"/>
                <w:color w:val="646464"/>
              </w:rPr>
              <w:t>;</w:t>
            </w:r>
            <w:r w:rsidR="001161D7">
              <w:rPr>
                <w:rFonts w:ascii="Calibri Light" w:hAnsi="Calibri Light" w:cs="Calibri Light"/>
                <w:color w:val="646464"/>
              </w:rPr>
              <w:t xml:space="preserve"> founded in the real metaphysics;</w:t>
            </w:r>
            <w:r w:rsidR="0020026D"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r w:rsidR="00094814" w:rsidRPr="006E1E2B">
              <w:rPr>
                <w:rFonts w:ascii="Calibri Light" w:hAnsi="Calibri Light" w:cs="Calibri Light"/>
                <w:color w:val="646464"/>
              </w:rPr>
              <w:t>a</w:t>
            </w:r>
            <w:r w:rsidRPr="006E1E2B">
              <w:rPr>
                <w:rFonts w:ascii="Calibri Light" w:hAnsi="Calibri Light" w:cs="Calibri Light"/>
                <w:color w:val="646464"/>
              </w:rPr>
              <w:t xml:space="preserve"> </w:t>
            </w:r>
            <w:hyperlink r:id="rId13" w:history="1">
              <w:r w:rsidR="006667AF" w:rsidRPr="000B1891">
                <w:rPr>
                  <w:rStyle w:val="Hyperlink"/>
                </w:rPr>
                <w:t>director</w:t>
              </w:r>
              <w:r w:rsidR="00B664A6" w:rsidRPr="000B1891">
                <w:rPr>
                  <w:rStyle w:val="Hyperlink"/>
                </w:rPr>
                <w:t>y</w:t>
              </w:r>
            </w:hyperlink>
            <w:r w:rsidR="00817899" w:rsidRPr="006E1E2B">
              <w:rPr>
                <w:rFonts w:ascii="Calibri Light" w:hAnsi="Calibri Light" w:cs="Calibri Light"/>
                <w:color w:val="646464"/>
                <w:szCs w:val="36"/>
              </w:rPr>
              <w:t xml:space="preserve"> </w:t>
            </w:r>
            <w:r w:rsidR="00817899" w:rsidRPr="006E1E2B">
              <w:rPr>
                <w:color w:val="646464"/>
                <w:szCs w:val="36"/>
              </w:rPr>
              <w:t>of writings and other resources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>.</w:t>
            </w:r>
          </w:p>
          <w:p w14:paraId="7CF30716" w14:textId="52F6499C" w:rsidR="00262F43" w:rsidRPr="009B1C81" w:rsidRDefault="00BE3E63" w:rsidP="00582C73">
            <w:pPr>
              <w:spacing w:before="240" w:after="300" w:line="400" w:lineRule="exact"/>
              <w:rPr>
                <w:rFonts w:ascii="Calibri Light" w:hAnsi="Calibri Light" w:cs="Calibri Light"/>
                <w:color w:val="222222"/>
                <w:szCs w:val="36"/>
              </w:rPr>
            </w:pPr>
            <w:r w:rsidRPr="00DE7306">
              <w:rPr>
                <w:rFonts w:ascii="Calibri" w:hAnsi="Calibri" w:cs="Calibri"/>
                <w:i/>
                <w:iCs/>
                <w:color w:val="646464"/>
              </w:rPr>
              <w:t>D</w:t>
            </w:r>
            <w:r w:rsidR="00E05BC8" w:rsidRPr="00DE7306">
              <w:rPr>
                <w:rFonts w:ascii="Calibri" w:hAnsi="Calibri" w:cs="Calibri"/>
                <w:i/>
                <w:iCs/>
                <w:color w:val="646464"/>
              </w:rPr>
              <w:t>evelopment</w:t>
            </w:r>
            <w:r w:rsidR="00B664A6" w:rsidRPr="006E1E2B">
              <w:rPr>
                <w:rFonts w:ascii="Calibri Light" w:hAnsi="Calibri Light" w:cs="Calibri Light"/>
                <w:color w:val="646464"/>
              </w:rPr>
              <w:t>—</w:t>
            </w:r>
            <w:r w:rsidR="00B47CC9" w:rsidRPr="006E1E2B">
              <w:rPr>
                <w:rFonts w:ascii="Calibri Light" w:hAnsi="Calibri Light" w:cs="Calibri Light"/>
                <w:color w:val="646464"/>
              </w:rPr>
              <w:t> </w:t>
            </w:r>
            <w:r w:rsidR="00FE265B" w:rsidRPr="006E1E2B">
              <w:rPr>
                <w:rFonts w:ascii="Calibri Light" w:hAnsi="Calibri Light" w:cs="Calibri Light"/>
                <w:color w:val="646464"/>
              </w:rPr>
              <w:t>just as method and content are fused, development is part of the site</w:t>
            </w:r>
            <w:r w:rsidRPr="006E1E2B">
              <w:rPr>
                <w:rFonts w:ascii="Calibri Light" w:hAnsi="Calibri Light" w:cs="Calibri Light"/>
                <w:color w:val="646464"/>
              </w:rPr>
              <w:t xml:space="preserve"> itself</w:t>
            </w:r>
            <w:r w:rsidR="00FE265B" w:rsidRPr="006E1E2B">
              <w:rPr>
                <w:rFonts w:ascii="Calibri Light" w:hAnsi="Calibri Light" w:cs="Calibri Light"/>
                <w:color w:val="646464"/>
              </w:rPr>
              <w:t>. Documents for development include</w:t>
            </w:r>
            <w:r w:rsidR="00B57EE3">
              <w:rPr>
                <w:rFonts w:ascii="Calibri Light" w:hAnsi="Calibri Light" w:cs="Calibri Light"/>
                <w:color w:val="646464"/>
              </w:rPr>
              <w:t xml:space="preserve"> </w:t>
            </w:r>
            <w:hyperlink r:id="rId14" w:history="1">
              <w:r w:rsidR="00B664A6" w:rsidRPr="00817899">
                <w:rPr>
                  <w:rStyle w:val="Hyperlink"/>
                </w:rPr>
                <w:t>desig</w:t>
              </w:r>
              <w:r w:rsidR="001161D7">
                <w:rPr>
                  <w:rStyle w:val="Hyperlink"/>
                </w:rPr>
                <w:t>n notes</w:t>
              </w:r>
            </w:hyperlink>
            <w:r w:rsidR="00B57EE3">
              <w:rPr>
                <w:color w:val="646464"/>
              </w:rPr>
              <w:t xml:space="preserve">, </w:t>
            </w:r>
            <w:hyperlink r:id="rId15" w:history="1">
              <w:r w:rsidR="00B57EE3" w:rsidRPr="00B57EE3">
                <w:rPr>
                  <w:rStyle w:val="Hyperlink"/>
                  <w:rFonts w:asciiTheme="majorHAnsi" w:hAnsiTheme="majorHAnsi" w:cstheme="majorHAnsi"/>
                </w:rPr>
                <w:t>priorities</w:t>
              </w:r>
            </w:hyperlink>
            <w:r w:rsidR="00B664A6" w:rsidRPr="006E1E2B">
              <w:rPr>
                <w:rFonts w:ascii="Calibri Light" w:hAnsi="Calibri Light" w:cs="Calibri Light"/>
                <w:color w:val="646464"/>
              </w:rPr>
              <w:t xml:space="preserve">, and </w:t>
            </w:r>
            <w:hyperlink r:id="rId16" w:history="1">
              <w:r w:rsidR="00DE091A" w:rsidRPr="00817899">
                <w:rPr>
                  <w:rStyle w:val="Hyperlink"/>
                </w:rPr>
                <w:t>link</w:t>
              </w:r>
              <w:r w:rsidR="00D52424">
                <w:rPr>
                  <w:rStyle w:val="Hyperlink"/>
                </w:rPr>
                <w:t>s to further work</w:t>
              </w:r>
            </w:hyperlink>
            <w:r w:rsidR="00B664A6" w:rsidRPr="006E1E2B">
              <w:rPr>
                <w:rFonts w:ascii="Calibri Light" w:hAnsi="Calibri Light" w:cs="Calibri Light"/>
                <w:color w:val="646464"/>
              </w:rPr>
              <w:t>.</w:t>
            </w:r>
          </w:p>
          <w:p w14:paraId="34572B56" w14:textId="641BDF25" w:rsidR="00B11501" w:rsidRPr="009347A3" w:rsidRDefault="00FA477C" w:rsidP="00612ACA">
            <w:pPr>
              <w:spacing w:before="900" w:after="0" w:line="240" w:lineRule="auto"/>
              <w:jc w:val="center"/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</w:pPr>
            <w:r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©</w:t>
            </w:r>
            <w:r w:rsidR="00E6782E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 xml:space="preserve"> </w:t>
            </w:r>
            <w:r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A</w:t>
            </w:r>
            <w:r w:rsidR="00A70BE6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nil</w:t>
            </w:r>
            <w:r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 xml:space="preserve"> Mitra</w:t>
            </w:r>
            <w:r w:rsidR="00DB16E5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 xml:space="preserve"> </w:t>
            </w:r>
            <w:r w:rsidR="00C51D97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·</w:t>
            </w:r>
            <w:r w:rsidR="00DB16E5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 xml:space="preserve"> </w:t>
            </w:r>
            <w:r w:rsidR="0048501F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amitra</w:t>
            </w:r>
            <w:r w:rsidR="00DB16E5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[at</w:t>
            </w:r>
            <w:r w:rsidR="00C24F99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]</w:t>
            </w:r>
            <w:r w:rsidR="0048501F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horizons-2000</w:t>
            </w:r>
            <w:r w:rsidR="00C24F99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[</w:t>
            </w:r>
            <w:r w:rsidR="00DB16E5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do</w:t>
            </w:r>
            <w:r w:rsidR="00FF0559" w:rsidRPr="009347A3">
              <w:rPr>
                <w:rFonts w:ascii="Calibri Light" w:hAnsi="Calibri Light" w:cs="Calibri Light"/>
                <w:color w:val="222222"/>
                <w:spacing w:val="4"/>
                <w:sz w:val="26"/>
                <w:szCs w:val="26"/>
              </w:rPr>
              <w:t>t]org</w:t>
            </w:r>
          </w:p>
        </w:tc>
      </w:tr>
    </w:tbl>
    <w:p w14:paraId="6561302F" w14:textId="65A2FD12" w:rsidR="00EE4AEF" w:rsidRPr="00DE5C7E" w:rsidRDefault="00EE4AEF" w:rsidP="00EA1BCB">
      <w:pPr>
        <w:rPr>
          <w:rFonts w:ascii="Calibri Light" w:hAnsi="Calibri Light" w:cs="Calibri Light"/>
        </w:rPr>
      </w:pPr>
    </w:p>
    <w:sectPr w:rsidR="00EE4AEF" w:rsidRPr="00DE5C7E" w:rsidSect="00E511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B">
      <wne:acd wne:acdName="acd0"/>
    </wne:keymap>
  </wne:keymaps>
  <wne:toolbars>
    <wne:acdManifest>
      <wne:acdEntry wne:acdName="acd0"/>
    </wne:acdManifest>
  </wne:toolbars>
  <wne:acds>
    <wne:acd wne:argValue="AgBkAGUAZgBpAG4AaQB0AGkAbwBuACAAYwBoAGEAcgBhAGMAdABlAHIA" wne:acdName="acd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649DE"/>
    <w:multiLevelType w:val="hybridMultilevel"/>
    <w:tmpl w:val="882EDD04"/>
    <w:lvl w:ilvl="0" w:tplc="954E498C">
      <w:start w:val="1"/>
      <w:numFmt w:val="lowerLetter"/>
      <w:lvlText w:val="%1."/>
      <w:lvlJc w:val="left"/>
      <w:pPr>
        <w:ind w:left="720" w:hanging="360"/>
      </w:pPr>
      <w:rPr>
        <w:rFonts w:ascii="Calibri Light" w:hAnsi="Calibri Light" w:cs="Calibri Light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090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isplayBackgroundShape/>
  <w:hideSpellingErrors/>
  <w:hideGrammaticalError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7F"/>
    <w:rsid w:val="0000093D"/>
    <w:rsid w:val="00001F70"/>
    <w:rsid w:val="00003077"/>
    <w:rsid w:val="0000343E"/>
    <w:rsid w:val="000038FB"/>
    <w:rsid w:val="000041F3"/>
    <w:rsid w:val="0000463A"/>
    <w:rsid w:val="00005138"/>
    <w:rsid w:val="00005A6B"/>
    <w:rsid w:val="000062A9"/>
    <w:rsid w:val="0001001A"/>
    <w:rsid w:val="00010DF2"/>
    <w:rsid w:val="00010F51"/>
    <w:rsid w:val="00010F8A"/>
    <w:rsid w:val="000113A7"/>
    <w:rsid w:val="00011722"/>
    <w:rsid w:val="000119C5"/>
    <w:rsid w:val="00011B12"/>
    <w:rsid w:val="0001255F"/>
    <w:rsid w:val="0001498C"/>
    <w:rsid w:val="000149A3"/>
    <w:rsid w:val="000153E4"/>
    <w:rsid w:val="0001774E"/>
    <w:rsid w:val="00017D3A"/>
    <w:rsid w:val="00017DC4"/>
    <w:rsid w:val="00017F2F"/>
    <w:rsid w:val="000202E3"/>
    <w:rsid w:val="00021336"/>
    <w:rsid w:val="00021952"/>
    <w:rsid w:val="00021CFD"/>
    <w:rsid w:val="00024DF8"/>
    <w:rsid w:val="00026920"/>
    <w:rsid w:val="00026F19"/>
    <w:rsid w:val="000270B0"/>
    <w:rsid w:val="00027125"/>
    <w:rsid w:val="000279EE"/>
    <w:rsid w:val="00027AFF"/>
    <w:rsid w:val="00027CD3"/>
    <w:rsid w:val="0003007F"/>
    <w:rsid w:val="0003072D"/>
    <w:rsid w:val="000309B5"/>
    <w:rsid w:val="00031320"/>
    <w:rsid w:val="00031707"/>
    <w:rsid w:val="000319D9"/>
    <w:rsid w:val="00032F8F"/>
    <w:rsid w:val="0003314D"/>
    <w:rsid w:val="00033AEC"/>
    <w:rsid w:val="0003466F"/>
    <w:rsid w:val="000346DA"/>
    <w:rsid w:val="00035230"/>
    <w:rsid w:val="00036849"/>
    <w:rsid w:val="0003686F"/>
    <w:rsid w:val="00036EA7"/>
    <w:rsid w:val="000379A2"/>
    <w:rsid w:val="000412E2"/>
    <w:rsid w:val="00041F57"/>
    <w:rsid w:val="0004420D"/>
    <w:rsid w:val="00045F4C"/>
    <w:rsid w:val="0004611A"/>
    <w:rsid w:val="0004617A"/>
    <w:rsid w:val="0004622F"/>
    <w:rsid w:val="000474CC"/>
    <w:rsid w:val="00050EF9"/>
    <w:rsid w:val="00052CBA"/>
    <w:rsid w:val="000537F2"/>
    <w:rsid w:val="0005599C"/>
    <w:rsid w:val="000559AC"/>
    <w:rsid w:val="00055E8B"/>
    <w:rsid w:val="00056CA6"/>
    <w:rsid w:val="00057D70"/>
    <w:rsid w:val="000602F8"/>
    <w:rsid w:val="00061D9A"/>
    <w:rsid w:val="000626B8"/>
    <w:rsid w:val="00063A05"/>
    <w:rsid w:val="000673DE"/>
    <w:rsid w:val="00070375"/>
    <w:rsid w:val="000703C4"/>
    <w:rsid w:val="000707D0"/>
    <w:rsid w:val="00070C5F"/>
    <w:rsid w:val="00073185"/>
    <w:rsid w:val="0007326B"/>
    <w:rsid w:val="00074015"/>
    <w:rsid w:val="000749CF"/>
    <w:rsid w:val="00075A7B"/>
    <w:rsid w:val="000779C0"/>
    <w:rsid w:val="000845A9"/>
    <w:rsid w:val="000853C3"/>
    <w:rsid w:val="000858C9"/>
    <w:rsid w:val="00086416"/>
    <w:rsid w:val="00086A47"/>
    <w:rsid w:val="00087CEC"/>
    <w:rsid w:val="00090F92"/>
    <w:rsid w:val="00091A38"/>
    <w:rsid w:val="00091E17"/>
    <w:rsid w:val="000936B0"/>
    <w:rsid w:val="00093B78"/>
    <w:rsid w:val="00094814"/>
    <w:rsid w:val="00096206"/>
    <w:rsid w:val="00097201"/>
    <w:rsid w:val="00097BB5"/>
    <w:rsid w:val="000A27DF"/>
    <w:rsid w:val="000A2EE3"/>
    <w:rsid w:val="000A352F"/>
    <w:rsid w:val="000A46C0"/>
    <w:rsid w:val="000A48DE"/>
    <w:rsid w:val="000A4A79"/>
    <w:rsid w:val="000A604C"/>
    <w:rsid w:val="000A6907"/>
    <w:rsid w:val="000A72E7"/>
    <w:rsid w:val="000A7632"/>
    <w:rsid w:val="000B1891"/>
    <w:rsid w:val="000B1B1F"/>
    <w:rsid w:val="000B2FA4"/>
    <w:rsid w:val="000B3BB1"/>
    <w:rsid w:val="000B3CC6"/>
    <w:rsid w:val="000B4CEA"/>
    <w:rsid w:val="000B54C1"/>
    <w:rsid w:val="000B56F4"/>
    <w:rsid w:val="000B58F7"/>
    <w:rsid w:val="000B597C"/>
    <w:rsid w:val="000B5A38"/>
    <w:rsid w:val="000B67FD"/>
    <w:rsid w:val="000B7F6D"/>
    <w:rsid w:val="000C005F"/>
    <w:rsid w:val="000C0FDD"/>
    <w:rsid w:val="000C26EF"/>
    <w:rsid w:val="000C2FD3"/>
    <w:rsid w:val="000C39E2"/>
    <w:rsid w:val="000C3D09"/>
    <w:rsid w:val="000C48CC"/>
    <w:rsid w:val="000C6BA7"/>
    <w:rsid w:val="000C7D5D"/>
    <w:rsid w:val="000D4566"/>
    <w:rsid w:val="000D622B"/>
    <w:rsid w:val="000D7995"/>
    <w:rsid w:val="000D79B2"/>
    <w:rsid w:val="000D7B97"/>
    <w:rsid w:val="000E046C"/>
    <w:rsid w:val="000E2A41"/>
    <w:rsid w:val="000E2CEC"/>
    <w:rsid w:val="000E4394"/>
    <w:rsid w:val="000E4897"/>
    <w:rsid w:val="000E49B7"/>
    <w:rsid w:val="000E5D41"/>
    <w:rsid w:val="000E76A5"/>
    <w:rsid w:val="000E7C34"/>
    <w:rsid w:val="000F286C"/>
    <w:rsid w:val="000F298E"/>
    <w:rsid w:val="000F2D79"/>
    <w:rsid w:val="000F3151"/>
    <w:rsid w:val="000F4600"/>
    <w:rsid w:val="000F4624"/>
    <w:rsid w:val="000F496D"/>
    <w:rsid w:val="000F5F99"/>
    <w:rsid w:val="000F68E6"/>
    <w:rsid w:val="000F6D05"/>
    <w:rsid w:val="000F767E"/>
    <w:rsid w:val="001019E1"/>
    <w:rsid w:val="00102A3B"/>
    <w:rsid w:val="00103D2D"/>
    <w:rsid w:val="00104E52"/>
    <w:rsid w:val="00104E88"/>
    <w:rsid w:val="00105AE1"/>
    <w:rsid w:val="0010606B"/>
    <w:rsid w:val="00106992"/>
    <w:rsid w:val="00107036"/>
    <w:rsid w:val="00107300"/>
    <w:rsid w:val="0010757D"/>
    <w:rsid w:val="0010791A"/>
    <w:rsid w:val="00116064"/>
    <w:rsid w:val="001161D7"/>
    <w:rsid w:val="00116EA6"/>
    <w:rsid w:val="001217A2"/>
    <w:rsid w:val="00122113"/>
    <w:rsid w:val="001221C6"/>
    <w:rsid w:val="00122276"/>
    <w:rsid w:val="00122C56"/>
    <w:rsid w:val="00124B65"/>
    <w:rsid w:val="00127397"/>
    <w:rsid w:val="001302A6"/>
    <w:rsid w:val="00131B44"/>
    <w:rsid w:val="001322E1"/>
    <w:rsid w:val="0013308C"/>
    <w:rsid w:val="00135D7F"/>
    <w:rsid w:val="00136A54"/>
    <w:rsid w:val="001373B9"/>
    <w:rsid w:val="001378AE"/>
    <w:rsid w:val="001404DB"/>
    <w:rsid w:val="00141195"/>
    <w:rsid w:val="00141EB5"/>
    <w:rsid w:val="001468C0"/>
    <w:rsid w:val="00150720"/>
    <w:rsid w:val="00150E4B"/>
    <w:rsid w:val="00150F00"/>
    <w:rsid w:val="00150F9D"/>
    <w:rsid w:val="00151148"/>
    <w:rsid w:val="001513A4"/>
    <w:rsid w:val="0015232C"/>
    <w:rsid w:val="00153810"/>
    <w:rsid w:val="00153B1C"/>
    <w:rsid w:val="00154609"/>
    <w:rsid w:val="00154856"/>
    <w:rsid w:val="00154DE5"/>
    <w:rsid w:val="00155DAD"/>
    <w:rsid w:val="00156BEE"/>
    <w:rsid w:val="00156CBE"/>
    <w:rsid w:val="00157FEA"/>
    <w:rsid w:val="0016053D"/>
    <w:rsid w:val="0016106E"/>
    <w:rsid w:val="00161E58"/>
    <w:rsid w:val="00162AA3"/>
    <w:rsid w:val="00163196"/>
    <w:rsid w:val="0016334B"/>
    <w:rsid w:val="001636C7"/>
    <w:rsid w:val="00163FCD"/>
    <w:rsid w:val="001650E8"/>
    <w:rsid w:val="001654B0"/>
    <w:rsid w:val="00167B40"/>
    <w:rsid w:val="001704D8"/>
    <w:rsid w:val="0017069D"/>
    <w:rsid w:val="00170FDD"/>
    <w:rsid w:val="00171059"/>
    <w:rsid w:val="00171621"/>
    <w:rsid w:val="00171D33"/>
    <w:rsid w:val="00173E1A"/>
    <w:rsid w:val="0017415B"/>
    <w:rsid w:val="00174681"/>
    <w:rsid w:val="001753CD"/>
    <w:rsid w:val="00175DCA"/>
    <w:rsid w:val="001768C2"/>
    <w:rsid w:val="00177114"/>
    <w:rsid w:val="00177F2F"/>
    <w:rsid w:val="00180EAF"/>
    <w:rsid w:val="00181422"/>
    <w:rsid w:val="00182194"/>
    <w:rsid w:val="001828F1"/>
    <w:rsid w:val="00182B7F"/>
    <w:rsid w:val="0018310C"/>
    <w:rsid w:val="00183866"/>
    <w:rsid w:val="00184472"/>
    <w:rsid w:val="00184B55"/>
    <w:rsid w:val="001854D4"/>
    <w:rsid w:val="001863D8"/>
    <w:rsid w:val="0018692B"/>
    <w:rsid w:val="001871C0"/>
    <w:rsid w:val="001900FB"/>
    <w:rsid w:val="00190115"/>
    <w:rsid w:val="00191072"/>
    <w:rsid w:val="00191801"/>
    <w:rsid w:val="00193261"/>
    <w:rsid w:val="00193C2F"/>
    <w:rsid w:val="00193F67"/>
    <w:rsid w:val="0019410B"/>
    <w:rsid w:val="001945BE"/>
    <w:rsid w:val="001945EC"/>
    <w:rsid w:val="00194B2F"/>
    <w:rsid w:val="0019516E"/>
    <w:rsid w:val="0019517C"/>
    <w:rsid w:val="0019692F"/>
    <w:rsid w:val="0019746F"/>
    <w:rsid w:val="001A0282"/>
    <w:rsid w:val="001A0347"/>
    <w:rsid w:val="001A0768"/>
    <w:rsid w:val="001A12AC"/>
    <w:rsid w:val="001A205F"/>
    <w:rsid w:val="001A3A65"/>
    <w:rsid w:val="001A4BB9"/>
    <w:rsid w:val="001A59F0"/>
    <w:rsid w:val="001A6A05"/>
    <w:rsid w:val="001A6A56"/>
    <w:rsid w:val="001B02A8"/>
    <w:rsid w:val="001B03D6"/>
    <w:rsid w:val="001B1C5E"/>
    <w:rsid w:val="001B1D54"/>
    <w:rsid w:val="001B3653"/>
    <w:rsid w:val="001B3BF4"/>
    <w:rsid w:val="001B4C51"/>
    <w:rsid w:val="001B506F"/>
    <w:rsid w:val="001B53DC"/>
    <w:rsid w:val="001B5DF7"/>
    <w:rsid w:val="001B6806"/>
    <w:rsid w:val="001C084E"/>
    <w:rsid w:val="001C0A04"/>
    <w:rsid w:val="001C0E41"/>
    <w:rsid w:val="001C15CB"/>
    <w:rsid w:val="001C17B1"/>
    <w:rsid w:val="001C1BEE"/>
    <w:rsid w:val="001C1C78"/>
    <w:rsid w:val="001C1D3D"/>
    <w:rsid w:val="001C2AE7"/>
    <w:rsid w:val="001C2BF6"/>
    <w:rsid w:val="001C35FA"/>
    <w:rsid w:val="001C3F1E"/>
    <w:rsid w:val="001C4D01"/>
    <w:rsid w:val="001C5E72"/>
    <w:rsid w:val="001C6179"/>
    <w:rsid w:val="001C617B"/>
    <w:rsid w:val="001C6C4D"/>
    <w:rsid w:val="001C7962"/>
    <w:rsid w:val="001D1366"/>
    <w:rsid w:val="001D27DE"/>
    <w:rsid w:val="001D3184"/>
    <w:rsid w:val="001D3A6F"/>
    <w:rsid w:val="001D5004"/>
    <w:rsid w:val="001D5382"/>
    <w:rsid w:val="001D5550"/>
    <w:rsid w:val="001D678B"/>
    <w:rsid w:val="001D78CF"/>
    <w:rsid w:val="001D7CB3"/>
    <w:rsid w:val="001E04AA"/>
    <w:rsid w:val="001E1075"/>
    <w:rsid w:val="001E2E83"/>
    <w:rsid w:val="001E3455"/>
    <w:rsid w:val="001E38AD"/>
    <w:rsid w:val="001E3EF5"/>
    <w:rsid w:val="001E4EED"/>
    <w:rsid w:val="001E69D2"/>
    <w:rsid w:val="001E6A5A"/>
    <w:rsid w:val="001E70C3"/>
    <w:rsid w:val="001F06A6"/>
    <w:rsid w:val="001F09AB"/>
    <w:rsid w:val="001F0FD9"/>
    <w:rsid w:val="001F165C"/>
    <w:rsid w:val="001F203C"/>
    <w:rsid w:val="001F2BE0"/>
    <w:rsid w:val="001F426E"/>
    <w:rsid w:val="001F5385"/>
    <w:rsid w:val="001F5A2A"/>
    <w:rsid w:val="001F72F7"/>
    <w:rsid w:val="0020026D"/>
    <w:rsid w:val="00201724"/>
    <w:rsid w:val="0020190D"/>
    <w:rsid w:val="002023F9"/>
    <w:rsid w:val="002025EA"/>
    <w:rsid w:val="00202886"/>
    <w:rsid w:val="00202986"/>
    <w:rsid w:val="00202DDB"/>
    <w:rsid w:val="00202ED4"/>
    <w:rsid w:val="002044EB"/>
    <w:rsid w:val="00204729"/>
    <w:rsid w:val="002052E5"/>
    <w:rsid w:val="00206007"/>
    <w:rsid w:val="00207148"/>
    <w:rsid w:val="002074C1"/>
    <w:rsid w:val="0020765A"/>
    <w:rsid w:val="00210A7B"/>
    <w:rsid w:val="00210ED9"/>
    <w:rsid w:val="00212FCE"/>
    <w:rsid w:val="002132CC"/>
    <w:rsid w:val="0021360A"/>
    <w:rsid w:val="00215FF9"/>
    <w:rsid w:val="00216011"/>
    <w:rsid w:val="0021640E"/>
    <w:rsid w:val="00216991"/>
    <w:rsid w:val="0021772A"/>
    <w:rsid w:val="002210C6"/>
    <w:rsid w:val="00221349"/>
    <w:rsid w:val="00223730"/>
    <w:rsid w:val="00223B33"/>
    <w:rsid w:val="00224347"/>
    <w:rsid w:val="00224485"/>
    <w:rsid w:val="00224F24"/>
    <w:rsid w:val="002256C3"/>
    <w:rsid w:val="00225982"/>
    <w:rsid w:val="00226784"/>
    <w:rsid w:val="00226829"/>
    <w:rsid w:val="0022794E"/>
    <w:rsid w:val="00230E81"/>
    <w:rsid w:val="00232818"/>
    <w:rsid w:val="002328CE"/>
    <w:rsid w:val="0023382A"/>
    <w:rsid w:val="00233891"/>
    <w:rsid w:val="002355D7"/>
    <w:rsid w:val="00236B32"/>
    <w:rsid w:val="00240181"/>
    <w:rsid w:val="0024080F"/>
    <w:rsid w:val="002413E6"/>
    <w:rsid w:val="0024149A"/>
    <w:rsid w:val="00241C38"/>
    <w:rsid w:val="002425BC"/>
    <w:rsid w:val="00242600"/>
    <w:rsid w:val="00243987"/>
    <w:rsid w:val="00243D22"/>
    <w:rsid w:val="00245790"/>
    <w:rsid w:val="002477E8"/>
    <w:rsid w:val="00250B7C"/>
    <w:rsid w:val="00250E34"/>
    <w:rsid w:val="0025191D"/>
    <w:rsid w:val="00252222"/>
    <w:rsid w:val="00252AB5"/>
    <w:rsid w:val="002532B2"/>
    <w:rsid w:val="00253345"/>
    <w:rsid w:val="0025364B"/>
    <w:rsid w:val="00255A86"/>
    <w:rsid w:val="002574A1"/>
    <w:rsid w:val="00260865"/>
    <w:rsid w:val="002617D6"/>
    <w:rsid w:val="00262F43"/>
    <w:rsid w:val="00263DEB"/>
    <w:rsid w:val="00266654"/>
    <w:rsid w:val="00266E3A"/>
    <w:rsid w:val="00267C8B"/>
    <w:rsid w:val="0027098C"/>
    <w:rsid w:val="00270D8B"/>
    <w:rsid w:val="00272101"/>
    <w:rsid w:val="00273DC8"/>
    <w:rsid w:val="002753D0"/>
    <w:rsid w:val="00275DA5"/>
    <w:rsid w:val="002761AD"/>
    <w:rsid w:val="0027669D"/>
    <w:rsid w:val="00280B0C"/>
    <w:rsid w:val="00280EB9"/>
    <w:rsid w:val="002817D1"/>
    <w:rsid w:val="00282D8A"/>
    <w:rsid w:val="00282F31"/>
    <w:rsid w:val="00283E7F"/>
    <w:rsid w:val="00284532"/>
    <w:rsid w:val="00285BC2"/>
    <w:rsid w:val="00286054"/>
    <w:rsid w:val="00286923"/>
    <w:rsid w:val="0028744A"/>
    <w:rsid w:val="00287C69"/>
    <w:rsid w:val="00290EB9"/>
    <w:rsid w:val="002941C4"/>
    <w:rsid w:val="0029656F"/>
    <w:rsid w:val="00297947"/>
    <w:rsid w:val="002A0523"/>
    <w:rsid w:val="002A1A08"/>
    <w:rsid w:val="002A2077"/>
    <w:rsid w:val="002A2B47"/>
    <w:rsid w:val="002A33D1"/>
    <w:rsid w:val="002A3B3B"/>
    <w:rsid w:val="002A4172"/>
    <w:rsid w:val="002A4A1B"/>
    <w:rsid w:val="002A6051"/>
    <w:rsid w:val="002A6B4C"/>
    <w:rsid w:val="002B0B31"/>
    <w:rsid w:val="002B0DD4"/>
    <w:rsid w:val="002B1224"/>
    <w:rsid w:val="002B2C13"/>
    <w:rsid w:val="002B2C1C"/>
    <w:rsid w:val="002B5CDB"/>
    <w:rsid w:val="002C02D5"/>
    <w:rsid w:val="002C1F29"/>
    <w:rsid w:val="002C4717"/>
    <w:rsid w:val="002C472E"/>
    <w:rsid w:val="002C60D9"/>
    <w:rsid w:val="002C77DC"/>
    <w:rsid w:val="002D016B"/>
    <w:rsid w:val="002D022C"/>
    <w:rsid w:val="002D17D3"/>
    <w:rsid w:val="002D17FF"/>
    <w:rsid w:val="002D2BE9"/>
    <w:rsid w:val="002D2E38"/>
    <w:rsid w:val="002D30DD"/>
    <w:rsid w:val="002D30DE"/>
    <w:rsid w:val="002D36AF"/>
    <w:rsid w:val="002D4744"/>
    <w:rsid w:val="002D4CDA"/>
    <w:rsid w:val="002D54B3"/>
    <w:rsid w:val="002D5C37"/>
    <w:rsid w:val="002D621A"/>
    <w:rsid w:val="002D6DAA"/>
    <w:rsid w:val="002D76EB"/>
    <w:rsid w:val="002D7D2E"/>
    <w:rsid w:val="002E077E"/>
    <w:rsid w:val="002E0B1F"/>
    <w:rsid w:val="002E11B4"/>
    <w:rsid w:val="002E1844"/>
    <w:rsid w:val="002E1B93"/>
    <w:rsid w:val="002E2801"/>
    <w:rsid w:val="002E4FE1"/>
    <w:rsid w:val="002E5E73"/>
    <w:rsid w:val="002E6010"/>
    <w:rsid w:val="002E7CE4"/>
    <w:rsid w:val="002F5A24"/>
    <w:rsid w:val="002F5B69"/>
    <w:rsid w:val="002F67A2"/>
    <w:rsid w:val="002F6DC2"/>
    <w:rsid w:val="0030025D"/>
    <w:rsid w:val="0030082A"/>
    <w:rsid w:val="003009FC"/>
    <w:rsid w:val="00300E3D"/>
    <w:rsid w:val="003034EB"/>
    <w:rsid w:val="003035EE"/>
    <w:rsid w:val="003040C6"/>
    <w:rsid w:val="00305E51"/>
    <w:rsid w:val="00310114"/>
    <w:rsid w:val="0031024C"/>
    <w:rsid w:val="0031210C"/>
    <w:rsid w:val="00312241"/>
    <w:rsid w:val="00312680"/>
    <w:rsid w:val="003133CA"/>
    <w:rsid w:val="00313C1B"/>
    <w:rsid w:val="00313DBB"/>
    <w:rsid w:val="00314428"/>
    <w:rsid w:val="00314C8C"/>
    <w:rsid w:val="00320606"/>
    <w:rsid w:val="00322A0E"/>
    <w:rsid w:val="00323B11"/>
    <w:rsid w:val="00323FCF"/>
    <w:rsid w:val="003241F4"/>
    <w:rsid w:val="00324305"/>
    <w:rsid w:val="0032717E"/>
    <w:rsid w:val="00327A45"/>
    <w:rsid w:val="00330EC5"/>
    <w:rsid w:val="00332702"/>
    <w:rsid w:val="00332727"/>
    <w:rsid w:val="00332C3D"/>
    <w:rsid w:val="00334AF7"/>
    <w:rsid w:val="00334DDC"/>
    <w:rsid w:val="003350EA"/>
    <w:rsid w:val="003351B1"/>
    <w:rsid w:val="00335A9A"/>
    <w:rsid w:val="00336A43"/>
    <w:rsid w:val="00336CBB"/>
    <w:rsid w:val="00337FD6"/>
    <w:rsid w:val="00340770"/>
    <w:rsid w:val="00342796"/>
    <w:rsid w:val="00343633"/>
    <w:rsid w:val="00345E30"/>
    <w:rsid w:val="00346BB1"/>
    <w:rsid w:val="00346DC3"/>
    <w:rsid w:val="00347124"/>
    <w:rsid w:val="003511D3"/>
    <w:rsid w:val="003514F3"/>
    <w:rsid w:val="00351BDF"/>
    <w:rsid w:val="0035386C"/>
    <w:rsid w:val="003541D4"/>
    <w:rsid w:val="00354B16"/>
    <w:rsid w:val="003550F2"/>
    <w:rsid w:val="0035539D"/>
    <w:rsid w:val="00355C61"/>
    <w:rsid w:val="00357AE6"/>
    <w:rsid w:val="00357D56"/>
    <w:rsid w:val="0036154C"/>
    <w:rsid w:val="00361B8F"/>
    <w:rsid w:val="00362352"/>
    <w:rsid w:val="00362C75"/>
    <w:rsid w:val="003637D0"/>
    <w:rsid w:val="003638D8"/>
    <w:rsid w:val="003639D9"/>
    <w:rsid w:val="0036410B"/>
    <w:rsid w:val="0036414A"/>
    <w:rsid w:val="00366D60"/>
    <w:rsid w:val="00367DAE"/>
    <w:rsid w:val="00370397"/>
    <w:rsid w:val="003729DB"/>
    <w:rsid w:val="00372B0F"/>
    <w:rsid w:val="003748FA"/>
    <w:rsid w:val="00375E44"/>
    <w:rsid w:val="00376844"/>
    <w:rsid w:val="00376BF0"/>
    <w:rsid w:val="003777D8"/>
    <w:rsid w:val="003807BD"/>
    <w:rsid w:val="00380D61"/>
    <w:rsid w:val="00381229"/>
    <w:rsid w:val="00381421"/>
    <w:rsid w:val="0038288B"/>
    <w:rsid w:val="00383BE2"/>
    <w:rsid w:val="00384015"/>
    <w:rsid w:val="003855D6"/>
    <w:rsid w:val="0038652B"/>
    <w:rsid w:val="003866EE"/>
    <w:rsid w:val="00387855"/>
    <w:rsid w:val="00391616"/>
    <w:rsid w:val="00391D2E"/>
    <w:rsid w:val="00392471"/>
    <w:rsid w:val="003934D1"/>
    <w:rsid w:val="0039391C"/>
    <w:rsid w:val="00393B6E"/>
    <w:rsid w:val="0039418D"/>
    <w:rsid w:val="0039439A"/>
    <w:rsid w:val="003957E7"/>
    <w:rsid w:val="00396CEE"/>
    <w:rsid w:val="003A075E"/>
    <w:rsid w:val="003A0879"/>
    <w:rsid w:val="003A0BA8"/>
    <w:rsid w:val="003A1A2C"/>
    <w:rsid w:val="003A1E3F"/>
    <w:rsid w:val="003A20E8"/>
    <w:rsid w:val="003A41E8"/>
    <w:rsid w:val="003A42B7"/>
    <w:rsid w:val="003B05F5"/>
    <w:rsid w:val="003B5805"/>
    <w:rsid w:val="003B604A"/>
    <w:rsid w:val="003B60F7"/>
    <w:rsid w:val="003B7197"/>
    <w:rsid w:val="003B7BB3"/>
    <w:rsid w:val="003C036C"/>
    <w:rsid w:val="003C0476"/>
    <w:rsid w:val="003C40DB"/>
    <w:rsid w:val="003C6FA0"/>
    <w:rsid w:val="003C7721"/>
    <w:rsid w:val="003C7CCA"/>
    <w:rsid w:val="003D042E"/>
    <w:rsid w:val="003D0C6A"/>
    <w:rsid w:val="003D1076"/>
    <w:rsid w:val="003D235A"/>
    <w:rsid w:val="003D292F"/>
    <w:rsid w:val="003D2CBE"/>
    <w:rsid w:val="003D3FB4"/>
    <w:rsid w:val="003D428D"/>
    <w:rsid w:val="003D5DC3"/>
    <w:rsid w:val="003D673B"/>
    <w:rsid w:val="003D6EEB"/>
    <w:rsid w:val="003E0832"/>
    <w:rsid w:val="003E0BE4"/>
    <w:rsid w:val="003E0C05"/>
    <w:rsid w:val="003E3971"/>
    <w:rsid w:val="003E4732"/>
    <w:rsid w:val="003E55C6"/>
    <w:rsid w:val="003E56FC"/>
    <w:rsid w:val="003E6445"/>
    <w:rsid w:val="003E71AE"/>
    <w:rsid w:val="003F0DCD"/>
    <w:rsid w:val="003F137E"/>
    <w:rsid w:val="003F1764"/>
    <w:rsid w:val="003F4F07"/>
    <w:rsid w:val="003F6E51"/>
    <w:rsid w:val="003F70D3"/>
    <w:rsid w:val="003F7303"/>
    <w:rsid w:val="003F75AC"/>
    <w:rsid w:val="003F780A"/>
    <w:rsid w:val="0040034F"/>
    <w:rsid w:val="00400BEA"/>
    <w:rsid w:val="00400E16"/>
    <w:rsid w:val="00400ED7"/>
    <w:rsid w:val="004014B6"/>
    <w:rsid w:val="00404681"/>
    <w:rsid w:val="00404F74"/>
    <w:rsid w:val="00405890"/>
    <w:rsid w:val="00407335"/>
    <w:rsid w:val="00407C84"/>
    <w:rsid w:val="00411CF0"/>
    <w:rsid w:val="00412328"/>
    <w:rsid w:val="00412FFA"/>
    <w:rsid w:val="00413000"/>
    <w:rsid w:val="00414D7F"/>
    <w:rsid w:val="004153E9"/>
    <w:rsid w:val="00415EFD"/>
    <w:rsid w:val="004169E7"/>
    <w:rsid w:val="00416BA6"/>
    <w:rsid w:val="00417387"/>
    <w:rsid w:val="00417FD6"/>
    <w:rsid w:val="00421D1B"/>
    <w:rsid w:val="00421E32"/>
    <w:rsid w:val="0042231F"/>
    <w:rsid w:val="0042249A"/>
    <w:rsid w:val="00424C99"/>
    <w:rsid w:val="004256AA"/>
    <w:rsid w:val="00425BFA"/>
    <w:rsid w:val="00426F06"/>
    <w:rsid w:val="00426F26"/>
    <w:rsid w:val="004273F1"/>
    <w:rsid w:val="0043087A"/>
    <w:rsid w:val="00431535"/>
    <w:rsid w:val="00431B8F"/>
    <w:rsid w:val="0043224A"/>
    <w:rsid w:val="00432AA3"/>
    <w:rsid w:val="0043366E"/>
    <w:rsid w:val="00434DB5"/>
    <w:rsid w:val="00436188"/>
    <w:rsid w:val="00437C13"/>
    <w:rsid w:val="004409C4"/>
    <w:rsid w:val="0044134B"/>
    <w:rsid w:val="00442356"/>
    <w:rsid w:val="004429D8"/>
    <w:rsid w:val="00442AEF"/>
    <w:rsid w:val="0044310A"/>
    <w:rsid w:val="00443166"/>
    <w:rsid w:val="00443388"/>
    <w:rsid w:val="00443B47"/>
    <w:rsid w:val="00445049"/>
    <w:rsid w:val="00445A55"/>
    <w:rsid w:val="00445F7B"/>
    <w:rsid w:val="004469E4"/>
    <w:rsid w:val="00446D1E"/>
    <w:rsid w:val="004477E4"/>
    <w:rsid w:val="00447AF2"/>
    <w:rsid w:val="00447EB6"/>
    <w:rsid w:val="00451087"/>
    <w:rsid w:val="00453D52"/>
    <w:rsid w:val="00454A6C"/>
    <w:rsid w:val="00454CB7"/>
    <w:rsid w:val="0045562E"/>
    <w:rsid w:val="00456039"/>
    <w:rsid w:val="004566E5"/>
    <w:rsid w:val="00457F4C"/>
    <w:rsid w:val="0046006B"/>
    <w:rsid w:val="0046068E"/>
    <w:rsid w:val="00461269"/>
    <w:rsid w:val="004619AB"/>
    <w:rsid w:val="004626CC"/>
    <w:rsid w:val="00463FCC"/>
    <w:rsid w:val="00464161"/>
    <w:rsid w:val="00465177"/>
    <w:rsid w:val="0046550E"/>
    <w:rsid w:val="0046688E"/>
    <w:rsid w:val="00466CD3"/>
    <w:rsid w:val="0047007E"/>
    <w:rsid w:val="004704B7"/>
    <w:rsid w:val="00470711"/>
    <w:rsid w:val="00470A65"/>
    <w:rsid w:val="00472590"/>
    <w:rsid w:val="0047364A"/>
    <w:rsid w:val="004766ED"/>
    <w:rsid w:val="004777F9"/>
    <w:rsid w:val="0048112A"/>
    <w:rsid w:val="00482303"/>
    <w:rsid w:val="0048266E"/>
    <w:rsid w:val="00482B83"/>
    <w:rsid w:val="00482BFA"/>
    <w:rsid w:val="00482E1A"/>
    <w:rsid w:val="00483186"/>
    <w:rsid w:val="004832BE"/>
    <w:rsid w:val="00484F42"/>
    <w:rsid w:val="0048501F"/>
    <w:rsid w:val="00485683"/>
    <w:rsid w:val="00485D2E"/>
    <w:rsid w:val="0048775C"/>
    <w:rsid w:val="004878B8"/>
    <w:rsid w:val="004908D7"/>
    <w:rsid w:val="00491C07"/>
    <w:rsid w:val="0049203F"/>
    <w:rsid w:val="004949CA"/>
    <w:rsid w:val="0049540D"/>
    <w:rsid w:val="00497095"/>
    <w:rsid w:val="004A04F3"/>
    <w:rsid w:val="004A1114"/>
    <w:rsid w:val="004A11FE"/>
    <w:rsid w:val="004A20E8"/>
    <w:rsid w:val="004A21E2"/>
    <w:rsid w:val="004A35F2"/>
    <w:rsid w:val="004A3F8A"/>
    <w:rsid w:val="004A4DCE"/>
    <w:rsid w:val="004A59CA"/>
    <w:rsid w:val="004A5B6D"/>
    <w:rsid w:val="004A7FF2"/>
    <w:rsid w:val="004B0446"/>
    <w:rsid w:val="004B0791"/>
    <w:rsid w:val="004B09E6"/>
    <w:rsid w:val="004B0A7A"/>
    <w:rsid w:val="004B0B44"/>
    <w:rsid w:val="004B1721"/>
    <w:rsid w:val="004B17D0"/>
    <w:rsid w:val="004B1BC4"/>
    <w:rsid w:val="004B2349"/>
    <w:rsid w:val="004B315C"/>
    <w:rsid w:val="004B3534"/>
    <w:rsid w:val="004B36BD"/>
    <w:rsid w:val="004B388F"/>
    <w:rsid w:val="004B4F54"/>
    <w:rsid w:val="004B5493"/>
    <w:rsid w:val="004B5D5B"/>
    <w:rsid w:val="004B64D2"/>
    <w:rsid w:val="004B7B72"/>
    <w:rsid w:val="004B7FAF"/>
    <w:rsid w:val="004C0399"/>
    <w:rsid w:val="004C1462"/>
    <w:rsid w:val="004C28ED"/>
    <w:rsid w:val="004C3151"/>
    <w:rsid w:val="004C4F7A"/>
    <w:rsid w:val="004C624F"/>
    <w:rsid w:val="004C6504"/>
    <w:rsid w:val="004C6D0C"/>
    <w:rsid w:val="004C7660"/>
    <w:rsid w:val="004D016A"/>
    <w:rsid w:val="004D0C20"/>
    <w:rsid w:val="004D115B"/>
    <w:rsid w:val="004D1270"/>
    <w:rsid w:val="004D15DC"/>
    <w:rsid w:val="004D1FF4"/>
    <w:rsid w:val="004D20C9"/>
    <w:rsid w:val="004D374A"/>
    <w:rsid w:val="004D4481"/>
    <w:rsid w:val="004D4B09"/>
    <w:rsid w:val="004D5C35"/>
    <w:rsid w:val="004D6522"/>
    <w:rsid w:val="004D6545"/>
    <w:rsid w:val="004D6D8D"/>
    <w:rsid w:val="004D6D9B"/>
    <w:rsid w:val="004E0A60"/>
    <w:rsid w:val="004E0D3D"/>
    <w:rsid w:val="004E11DA"/>
    <w:rsid w:val="004E12A6"/>
    <w:rsid w:val="004E23D2"/>
    <w:rsid w:val="004E24C8"/>
    <w:rsid w:val="004E2633"/>
    <w:rsid w:val="004E4DD5"/>
    <w:rsid w:val="004E5AD1"/>
    <w:rsid w:val="004E6350"/>
    <w:rsid w:val="004E6862"/>
    <w:rsid w:val="004F0CE2"/>
    <w:rsid w:val="004F530A"/>
    <w:rsid w:val="004F5787"/>
    <w:rsid w:val="004F5C43"/>
    <w:rsid w:val="004F5FF7"/>
    <w:rsid w:val="004F720F"/>
    <w:rsid w:val="004F7C1B"/>
    <w:rsid w:val="005001D5"/>
    <w:rsid w:val="00500C53"/>
    <w:rsid w:val="00501614"/>
    <w:rsid w:val="005016C1"/>
    <w:rsid w:val="005018C5"/>
    <w:rsid w:val="00502040"/>
    <w:rsid w:val="005024F4"/>
    <w:rsid w:val="00502920"/>
    <w:rsid w:val="00502964"/>
    <w:rsid w:val="00502AD5"/>
    <w:rsid w:val="00503A67"/>
    <w:rsid w:val="00504518"/>
    <w:rsid w:val="00510A8F"/>
    <w:rsid w:val="00510FE6"/>
    <w:rsid w:val="005110EB"/>
    <w:rsid w:val="00511574"/>
    <w:rsid w:val="005121F3"/>
    <w:rsid w:val="00512AB1"/>
    <w:rsid w:val="00512C76"/>
    <w:rsid w:val="00514CE5"/>
    <w:rsid w:val="00514F51"/>
    <w:rsid w:val="00516368"/>
    <w:rsid w:val="00516C80"/>
    <w:rsid w:val="00516F6D"/>
    <w:rsid w:val="00521381"/>
    <w:rsid w:val="00522171"/>
    <w:rsid w:val="0052230C"/>
    <w:rsid w:val="00522479"/>
    <w:rsid w:val="005232F3"/>
    <w:rsid w:val="005234AE"/>
    <w:rsid w:val="00524B28"/>
    <w:rsid w:val="0052608E"/>
    <w:rsid w:val="00526766"/>
    <w:rsid w:val="005276FC"/>
    <w:rsid w:val="0053054C"/>
    <w:rsid w:val="005306F4"/>
    <w:rsid w:val="0053197E"/>
    <w:rsid w:val="005342BB"/>
    <w:rsid w:val="005357E3"/>
    <w:rsid w:val="0053671C"/>
    <w:rsid w:val="00536E56"/>
    <w:rsid w:val="0053716F"/>
    <w:rsid w:val="00537400"/>
    <w:rsid w:val="00537DD7"/>
    <w:rsid w:val="0054166B"/>
    <w:rsid w:val="00541BB6"/>
    <w:rsid w:val="00542861"/>
    <w:rsid w:val="00543262"/>
    <w:rsid w:val="005442BC"/>
    <w:rsid w:val="00544720"/>
    <w:rsid w:val="00544D5A"/>
    <w:rsid w:val="0054545B"/>
    <w:rsid w:val="00545527"/>
    <w:rsid w:val="00546EAF"/>
    <w:rsid w:val="00550B5F"/>
    <w:rsid w:val="00552E2E"/>
    <w:rsid w:val="0055471A"/>
    <w:rsid w:val="00555B74"/>
    <w:rsid w:val="00556105"/>
    <w:rsid w:val="00556480"/>
    <w:rsid w:val="00557224"/>
    <w:rsid w:val="00557F92"/>
    <w:rsid w:val="0056031C"/>
    <w:rsid w:val="00560AC5"/>
    <w:rsid w:val="00560EEF"/>
    <w:rsid w:val="00561317"/>
    <w:rsid w:val="00562296"/>
    <w:rsid w:val="0056303D"/>
    <w:rsid w:val="005630FD"/>
    <w:rsid w:val="00563572"/>
    <w:rsid w:val="00564113"/>
    <w:rsid w:val="00564A64"/>
    <w:rsid w:val="00566749"/>
    <w:rsid w:val="0056689B"/>
    <w:rsid w:val="00570322"/>
    <w:rsid w:val="0057078D"/>
    <w:rsid w:val="0057115E"/>
    <w:rsid w:val="00572E89"/>
    <w:rsid w:val="00575671"/>
    <w:rsid w:val="0057772F"/>
    <w:rsid w:val="00580B7E"/>
    <w:rsid w:val="00580E5C"/>
    <w:rsid w:val="00582651"/>
    <w:rsid w:val="00582C73"/>
    <w:rsid w:val="005839CA"/>
    <w:rsid w:val="0058493C"/>
    <w:rsid w:val="00584F5B"/>
    <w:rsid w:val="00586394"/>
    <w:rsid w:val="005864FF"/>
    <w:rsid w:val="005875B3"/>
    <w:rsid w:val="005917DD"/>
    <w:rsid w:val="005922E0"/>
    <w:rsid w:val="005923F3"/>
    <w:rsid w:val="00594E78"/>
    <w:rsid w:val="0059506E"/>
    <w:rsid w:val="005976F5"/>
    <w:rsid w:val="005A0389"/>
    <w:rsid w:val="005A0F44"/>
    <w:rsid w:val="005A3B7C"/>
    <w:rsid w:val="005A41C3"/>
    <w:rsid w:val="005A4DE3"/>
    <w:rsid w:val="005A52C5"/>
    <w:rsid w:val="005A5A51"/>
    <w:rsid w:val="005A6396"/>
    <w:rsid w:val="005A77DD"/>
    <w:rsid w:val="005A7B48"/>
    <w:rsid w:val="005B20D7"/>
    <w:rsid w:val="005B212E"/>
    <w:rsid w:val="005B22FB"/>
    <w:rsid w:val="005B3455"/>
    <w:rsid w:val="005B5C26"/>
    <w:rsid w:val="005B5DB8"/>
    <w:rsid w:val="005B6A97"/>
    <w:rsid w:val="005B6BB5"/>
    <w:rsid w:val="005B6CD1"/>
    <w:rsid w:val="005B72B5"/>
    <w:rsid w:val="005C0A07"/>
    <w:rsid w:val="005C10E6"/>
    <w:rsid w:val="005C3AEE"/>
    <w:rsid w:val="005C46DA"/>
    <w:rsid w:val="005C5027"/>
    <w:rsid w:val="005C694E"/>
    <w:rsid w:val="005C70D4"/>
    <w:rsid w:val="005D1D8D"/>
    <w:rsid w:val="005D2087"/>
    <w:rsid w:val="005D230F"/>
    <w:rsid w:val="005D2681"/>
    <w:rsid w:val="005D27D3"/>
    <w:rsid w:val="005D2F55"/>
    <w:rsid w:val="005D2F98"/>
    <w:rsid w:val="005D4148"/>
    <w:rsid w:val="005D43A6"/>
    <w:rsid w:val="005D4745"/>
    <w:rsid w:val="005D48BA"/>
    <w:rsid w:val="005D59FC"/>
    <w:rsid w:val="005D688A"/>
    <w:rsid w:val="005D76FA"/>
    <w:rsid w:val="005E0D54"/>
    <w:rsid w:val="005E1031"/>
    <w:rsid w:val="005E2037"/>
    <w:rsid w:val="005E2EDC"/>
    <w:rsid w:val="005E3450"/>
    <w:rsid w:val="005E5D32"/>
    <w:rsid w:val="005E5DE6"/>
    <w:rsid w:val="005E6BBA"/>
    <w:rsid w:val="005E6BCE"/>
    <w:rsid w:val="005E6C90"/>
    <w:rsid w:val="005E6F9B"/>
    <w:rsid w:val="005F038B"/>
    <w:rsid w:val="005F1188"/>
    <w:rsid w:val="005F2319"/>
    <w:rsid w:val="005F31D6"/>
    <w:rsid w:val="005F3561"/>
    <w:rsid w:val="005F3736"/>
    <w:rsid w:val="005F3A96"/>
    <w:rsid w:val="005F3EE0"/>
    <w:rsid w:val="005F463E"/>
    <w:rsid w:val="005F64EE"/>
    <w:rsid w:val="005F6724"/>
    <w:rsid w:val="005F7878"/>
    <w:rsid w:val="005F7EC1"/>
    <w:rsid w:val="0060098C"/>
    <w:rsid w:val="00600F2B"/>
    <w:rsid w:val="00602ADF"/>
    <w:rsid w:val="00604AB9"/>
    <w:rsid w:val="00604D2A"/>
    <w:rsid w:val="00605B92"/>
    <w:rsid w:val="00606AF0"/>
    <w:rsid w:val="00606C2B"/>
    <w:rsid w:val="006072D3"/>
    <w:rsid w:val="00607CF4"/>
    <w:rsid w:val="006106F1"/>
    <w:rsid w:val="006107B4"/>
    <w:rsid w:val="00610BC1"/>
    <w:rsid w:val="00611F7A"/>
    <w:rsid w:val="00612ACA"/>
    <w:rsid w:val="00612E83"/>
    <w:rsid w:val="0061309A"/>
    <w:rsid w:val="006146C5"/>
    <w:rsid w:val="00615000"/>
    <w:rsid w:val="00615438"/>
    <w:rsid w:val="00615CFC"/>
    <w:rsid w:val="00615D32"/>
    <w:rsid w:val="006170BC"/>
    <w:rsid w:val="006205B0"/>
    <w:rsid w:val="006208B1"/>
    <w:rsid w:val="006216AC"/>
    <w:rsid w:val="006243E4"/>
    <w:rsid w:val="0062524F"/>
    <w:rsid w:val="006267A7"/>
    <w:rsid w:val="0062746F"/>
    <w:rsid w:val="00627D78"/>
    <w:rsid w:val="0063110A"/>
    <w:rsid w:val="006321AC"/>
    <w:rsid w:val="0063299E"/>
    <w:rsid w:val="00634B48"/>
    <w:rsid w:val="00635E25"/>
    <w:rsid w:val="006365AE"/>
    <w:rsid w:val="00637BBE"/>
    <w:rsid w:val="006420BB"/>
    <w:rsid w:val="00643E05"/>
    <w:rsid w:val="00644DC5"/>
    <w:rsid w:val="00644E64"/>
    <w:rsid w:val="0064555E"/>
    <w:rsid w:val="0064579C"/>
    <w:rsid w:val="006471B6"/>
    <w:rsid w:val="0064799E"/>
    <w:rsid w:val="0065016B"/>
    <w:rsid w:val="0065028F"/>
    <w:rsid w:val="0065128B"/>
    <w:rsid w:val="006513B5"/>
    <w:rsid w:val="006517BA"/>
    <w:rsid w:val="00652C41"/>
    <w:rsid w:val="00654696"/>
    <w:rsid w:val="00655038"/>
    <w:rsid w:val="00655EFE"/>
    <w:rsid w:val="00656BF4"/>
    <w:rsid w:val="0066041D"/>
    <w:rsid w:val="00660B0A"/>
    <w:rsid w:val="00661F7A"/>
    <w:rsid w:val="006630F2"/>
    <w:rsid w:val="00663AC5"/>
    <w:rsid w:val="006653B9"/>
    <w:rsid w:val="00665AA4"/>
    <w:rsid w:val="006667AF"/>
    <w:rsid w:val="00666FCF"/>
    <w:rsid w:val="00667F19"/>
    <w:rsid w:val="006705A6"/>
    <w:rsid w:val="0067137B"/>
    <w:rsid w:val="00672303"/>
    <w:rsid w:val="00673ABF"/>
    <w:rsid w:val="0067561A"/>
    <w:rsid w:val="006760A7"/>
    <w:rsid w:val="006807A0"/>
    <w:rsid w:val="006822A6"/>
    <w:rsid w:val="00682723"/>
    <w:rsid w:val="006829D0"/>
    <w:rsid w:val="00682C0A"/>
    <w:rsid w:val="00683671"/>
    <w:rsid w:val="00683DAA"/>
    <w:rsid w:val="00684938"/>
    <w:rsid w:val="00685057"/>
    <w:rsid w:val="0068677A"/>
    <w:rsid w:val="0068688B"/>
    <w:rsid w:val="00687708"/>
    <w:rsid w:val="006916C9"/>
    <w:rsid w:val="00692557"/>
    <w:rsid w:val="006926C1"/>
    <w:rsid w:val="00692ED3"/>
    <w:rsid w:val="00693CF7"/>
    <w:rsid w:val="00693F62"/>
    <w:rsid w:val="006941ED"/>
    <w:rsid w:val="00694680"/>
    <w:rsid w:val="006A194A"/>
    <w:rsid w:val="006A276B"/>
    <w:rsid w:val="006A39CF"/>
    <w:rsid w:val="006A5730"/>
    <w:rsid w:val="006A590D"/>
    <w:rsid w:val="006A6099"/>
    <w:rsid w:val="006A61D0"/>
    <w:rsid w:val="006A6E8D"/>
    <w:rsid w:val="006B02F7"/>
    <w:rsid w:val="006B0420"/>
    <w:rsid w:val="006B1FD9"/>
    <w:rsid w:val="006B2063"/>
    <w:rsid w:val="006B20A2"/>
    <w:rsid w:val="006B21F7"/>
    <w:rsid w:val="006B3CF1"/>
    <w:rsid w:val="006B5927"/>
    <w:rsid w:val="006B66AE"/>
    <w:rsid w:val="006B66B0"/>
    <w:rsid w:val="006B70A9"/>
    <w:rsid w:val="006B7A2D"/>
    <w:rsid w:val="006C25A2"/>
    <w:rsid w:val="006C2713"/>
    <w:rsid w:val="006C2ED6"/>
    <w:rsid w:val="006C3893"/>
    <w:rsid w:val="006C3F3F"/>
    <w:rsid w:val="006C40B6"/>
    <w:rsid w:val="006C4595"/>
    <w:rsid w:val="006C5325"/>
    <w:rsid w:val="006C61E5"/>
    <w:rsid w:val="006D0366"/>
    <w:rsid w:val="006D05D1"/>
    <w:rsid w:val="006D1846"/>
    <w:rsid w:val="006D1EEE"/>
    <w:rsid w:val="006D4751"/>
    <w:rsid w:val="006D61EA"/>
    <w:rsid w:val="006D6222"/>
    <w:rsid w:val="006D62D2"/>
    <w:rsid w:val="006D663D"/>
    <w:rsid w:val="006D6EFA"/>
    <w:rsid w:val="006E02A0"/>
    <w:rsid w:val="006E05F2"/>
    <w:rsid w:val="006E1E2B"/>
    <w:rsid w:val="006E2133"/>
    <w:rsid w:val="006E22E4"/>
    <w:rsid w:val="006E4157"/>
    <w:rsid w:val="006E43D5"/>
    <w:rsid w:val="006E4E61"/>
    <w:rsid w:val="006E513E"/>
    <w:rsid w:val="006E5B71"/>
    <w:rsid w:val="006E79CF"/>
    <w:rsid w:val="006E7E4C"/>
    <w:rsid w:val="006F0168"/>
    <w:rsid w:val="006F05A0"/>
    <w:rsid w:val="006F0619"/>
    <w:rsid w:val="006F0A4A"/>
    <w:rsid w:val="006F0AC8"/>
    <w:rsid w:val="006F192F"/>
    <w:rsid w:val="006F1CCD"/>
    <w:rsid w:val="006F364E"/>
    <w:rsid w:val="006F3E45"/>
    <w:rsid w:val="006F40E5"/>
    <w:rsid w:val="006F49F9"/>
    <w:rsid w:val="006F6A17"/>
    <w:rsid w:val="006F6B1D"/>
    <w:rsid w:val="006F70A9"/>
    <w:rsid w:val="006F77F5"/>
    <w:rsid w:val="006F78A9"/>
    <w:rsid w:val="006F7DB2"/>
    <w:rsid w:val="00701FF0"/>
    <w:rsid w:val="00702233"/>
    <w:rsid w:val="00704F55"/>
    <w:rsid w:val="0070600A"/>
    <w:rsid w:val="0070610F"/>
    <w:rsid w:val="007075F0"/>
    <w:rsid w:val="00710C8D"/>
    <w:rsid w:val="00710E1F"/>
    <w:rsid w:val="00711483"/>
    <w:rsid w:val="00712B25"/>
    <w:rsid w:val="00712E30"/>
    <w:rsid w:val="00713CED"/>
    <w:rsid w:val="00713EEC"/>
    <w:rsid w:val="00714E1E"/>
    <w:rsid w:val="00716D6E"/>
    <w:rsid w:val="00716EBC"/>
    <w:rsid w:val="007174B8"/>
    <w:rsid w:val="00720D3E"/>
    <w:rsid w:val="00720FCD"/>
    <w:rsid w:val="00721F59"/>
    <w:rsid w:val="007223BE"/>
    <w:rsid w:val="0072430A"/>
    <w:rsid w:val="00724FBA"/>
    <w:rsid w:val="00726550"/>
    <w:rsid w:val="0072680D"/>
    <w:rsid w:val="00726D05"/>
    <w:rsid w:val="00730AAB"/>
    <w:rsid w:val="00730CA9"/>
    <w:rsid w:val="00731963"/>
    <w:rsid w:val="00731D12"/>
    <w:rsid w:val="00732559"/>
    <w:rsid w:val="007332B3"/>
    <w:rsid w:val="00734C3F"/>
    <w:rsid w:val="007358B3"/>
    <w:rsid w:val="00735ADB"/>
    <w:rsid w:val="00735BD9"/>
    <w:rsid w:val="00735DAB"/>
    <w:rsid w:val="00735F89"/>
    <w:rsid w:val="0073620E"/>
    <w:rsid w:val="0073723F"/>
    <w:rsid w:val="0074117E"/>
    <w:rsid w:val="00741219"/>
    <w:rsid w:val="007437A6"/>
    <w:rsid w:val="0074448B"/>
    <w:rsid w:val="00744903"/>
    <w:rsid w:val="0074592F"/>
    <w:rsid w:val="007459BE"/>
    <w:rsid w:val="007464AA"/>
    <w:rsid w:val="00746570"/>
    <w:rsid w:val="00747C18"/>
    <w:rsid w:val="00750785"/>
    <w:rsid w:val="007523A7"/>
    <w:rsid w:val="007530C2"/>
    <w:rsid w:val="00753676"/>
    <w:rsid w:val="00753C15"/>
    <w:rsid w:val="007546F0"/>
    <w:rsid w:val="00755086"/>
    <w:rsid w:val="00755DD1"/>
    <w:rsid w:val="00755FDB"/>
    <w:rsid w:val="007560F1"/>
    <w:rsid w:val="007602BC"/>
    <w:rsid w:val="00761183"/>
    <w:rsid w:val="0076140B"/>
    <w:rsid w:val="00761AF7"/>
    <w:rsid w:val="00762B3A"/>
    <w:rsid w:val="0076339F"/>
    <w:rsid w:val="0076381C"/>
    <w:rsid w:val="00764029"/>
    <w:rsid w:val="0076451F"/>
    <w:rsid w:val="00764938"/>
    <w:rsid w:val="0076602B"/>
    <w:rsid w:val="00767164"/>
    <w:rsid w:val="00767F06"/>
    <w:rsid w:val="0077072C"/>
    <w:rsid w:val="00771256"/>
    <w:rsid w:val="0077167F"/>
    <w:rsid w:val="00771A50"/>
    <w:rsid w:val="00772C0F"/>
    <w:rsid w:val="007733B6"/>
    <w:rsid w:val="00773907"/>
    <w:rsid w:val="00774C90"/>
    <w:rsid w:val="00776837"/>
    <w:rsid w:val="00777B67"/>
    <w:rsid w:val="00780ADE"/>
    <w:rsid w:val="00780D82"/>
    <w:rsid w:val="007810A6"/>
    <w:rsid w:val="007816EE"/>
    <w:rsid w:val="007818CC"/>
    <w:rsid w:val="00781D5F"/>
    <w:rsid w:val="007833E5"/>
    <w:rsid w:val="0078341A"/>
    <w:rsid w:val="007840E2"/>
    <w:rsid w:val="007847D0"/>
    <w:rsid w:val="007850F6"/>
    <w:rsid w:val="0078624B"/>
    <w:rsid w:val="00787E9D"/>
    <w:rsid w:val="00792D10"/>
    <w:rsid w:val="00793D36"/>
    <w:rsid w:val="00794C6A"/>
    <w:rsid w:val="007963AE"/>
    <w:rsid w:val="00796458"/>
    <w:rsid w:val="00796E0B"/>
    <w:rsid w:val="00797D49"/>
    <w:rsid w:val="007A0196"/>
    <w:rsid w:val="007A0B33"/>
    <w:rsid w:val="007A15FB"/>
    <w:rsid w:val="007A27CF"/>
    <w:rsid w:val="007A42BD"/>
    <w:rsid w:val="007A5FE7"/>
    <w:rsid w:val="007A70F0"/>
    <w:rsid w:val="007A718E"/>
    <w:rsid w:val="007A7B98"/>
    <w:rsid w:val="007A7DEC"/>
    <w:rsid w:val="007B039A"/>
    <w:rsid w:val="007B1553"/>
    <w:rsid w:val="007B2EFA"/>
    <w:rsid w:val="007B38DE"/>
    <w:rsid w:val="007B520A"/>
    <w:rsid w:val="007B6068"/>
    <w:rsid w:val="007C0226"/>
    <w:rsid w:val="007C1BC9"/>
    <w:rsid w:val="007C3242"/>
    <w:rsid w:val="007C33F0"/>
    <w:rsid w:val="007C4708"/>
    <w:rsid w:val="007C4A3E"/>
    <w:rsid w:val="007C56C0"/>
    <w:rsid w:val="007C66AA"/>
    <w:rsid w:val="007C6A1D"/>
    <w:rsid w:val="007C7E90"/>
    <w:rsid w:val="007D051E"/>
    <w:rsid w:val="007D226F"/>
    <w:rsid w:val="007D31BC"/>
    <w:rsid w:val="007D3C91"/>
    <w:rsid w:val="007D4C3D"/>
    <w:rsid w:val="007D5F05"/>
    <w:rsid w:val="007D62BE"/>
    <w:rsid w:val="007D6555"/>
    <w:rsid w:val="007D7647"/>
    <w:rsid w:val="007E06F5"/>
    <w:rsid w:val="007E0DAA"/>
    <w:rsid w:val="007E1EA0"/>
    <w:rsid w:val="007E2984"/>
    <w:rsid w:val="007E2C17"/>
    <w:rsid w:val="007E2D20"/>
    <w:rsid w:val="007E332E"/>
    <w:rsid w:val="007E39A6"/>
    <w:rsid w:val="007E4628"/>
    <w:rsid w:val="007E51BA"/>
    <w:rsid w:val="007E57B6"/>
    <w:rsid w:val="007E5D85"/>
    <w:rsid w:val="007E6BB3"/>
    <w:rsid w:val="007E6E35"/>
    <w:rsid w:val="007F03AD"/>
    <w:rsid w:val="007F0F46"/>
    <w:rsid w:val="007F1871"/>
    <w:rsid w:val="007F1C06"/>
    <w:rsid w:val="007F38BB"/>
    <w:rsid w:val="007F5C91"/>
    <w:rsid w:val="007F635B"/>
    <w:rsid w:val="007F74AB"/>
    <w:rsid w:val="0080091B"/>
    <w:rsid w:val="0080281B"/>
    <w:rsid w:val="00803BD7"/>
    <w:rsid w:val="00803BD9"/>
    <w:rsid w:val="00804452"/>
    <w:rsid w:val="00804492"/>
    <w:rsid w:val="008045EB"/>
    <w:rsid w:val="00805871"/>
    <w:rsid w:val="0080708A"/>
    <w:rsid w:val="00810559"/>
    <w:rsid w:val="00811CF7"/>
    <w:rsid w:val="00811F6C"/>
    <w:rsid w:val="008128D2"/>
    <w:rsid w:val="00812B87"/>
    <w:rsid w:val="00812E70"/>
    <w:rsid w:val="00813916"/>
    <w:rsid w:val="0081450E"/>
    <w:rsid w:val="00814520"/>
    <w:rsid w:val="00815275"/>
    <w:rsid w:val="00815902"/>
    <w:rsid w:val="00815DF7"/>
    <w:rsid w:val="00816D30"/>
    <w:rsid w:val="0081720A"/>
    <w:rsid w:val="008172A3"/>
    <w:rsid w:val="00817899"/>
    <w:rsid w:val="008217D5"/>
    <w:rsid w:val="00822617"/>
    <w:rsid w:val="00822CE9"/>
    <w:rsid w:val="008231C5"/>
    <w:rsid w:val="0082358A"/>
    <w:rsid w:val="00823C79"/>
    <w:rsid w:val="00824758"/>
    <w:rsid w:val="00824D42"/>
    <w:rsid w:val="00825462"/>
    <w:rsid w:val="00825F33"/>
    <w:rsid w:val="00832147"/>
    <w:rsid w:val="00832219"/>
    <w:rsid w:val="00832B4E"/>
    <w:rsid w:val="00833E4C"/>
    <w:rsid w:val="0083489B"/>
    <w:rsid w:val="008355BD"/>
    <w:rsid w:val="00836DCF"/>
    <w:rsid w:val="00836DE0"/>
    <w:rsid w:val="00836F36"/>
    <w:rsid w:val="008373FA"/>
    <w:rsid w:val="00837B12"/>
    <w:rsid w:val="00841256"/>
    <w:rsid w:val="00843ADB"/>
    <w:rsid w:val="00844CC4"/>
    <w:rsid w:val="00846069"/>
    <w:rsid w:val="0084684D"/>
    <w:rsid w:val="008508EA"/>
    <w:rsid w:val="00851585"/>
    <w:rsid w:val="008529D6"/>
    <w:rsid w:val="00853AA4"/>
    <w:rsid w:val="00853BAB"/>
    <w:rsid w:val="0085537C"/>
    <w:rsid w:val="008554DE"/>
    <w:rsid w:val="008557E5"/>
    <w:rsid w:val="00856DB9"/>
    <w:rsid w:val="00861920"/>
    <w:rsid w:val="00863B1E"/>
    <w:rsid w:val="00863D4A"/>
    <w:rsid w:val="00864370"/>
    <w:rsid w:val="008643E2"/>
    <w:rsid w:val="00864FAD"/>
    <w:rsid w:val="00866FB8"/>
    <w:rsid w:val="00870EE0"/>
    <w:rsid w:val="00871A5D"/>
    <w:rsid w:val="00872840"/>
    <w:rsid w:val="00873029"/>
    <w:rsid w:val="00873312"/>
    <w:rsid w:val="008744B8"/>
    <w:rsid w:val="00874BC3"/>
    <w:rsid w:val="0087572D"/>
    <w:rsid w:val="00875E77"/>
    <w:rsid w:val="00880C29"/>
    <w:rsid w:val="00880F34"/>
    <w:rsid w:val="00880FB2"/>
    <w:rsid w:val="00882DA3"/>
    <w:rsid w:val="00885035"/>
    <w:rsid w:val="00885AF3"/>
    <w:rsid w:val="00887CD6"/>
    <w:rsid w:val="00887ED4"/>
    <w:rsid w:val="00890B80"/>
    <w:rsid w:val="0089149C"/>
    <w:rsid w:val="00892BE8"/>
    <w:rsid w:val="008A01D3"/>
    <w:rsid w:val="008A2488"/>
    <w:rsid w:val="008A2BE3"/>
    <w:rsid w:val="008A426A"/>
    <w:rsid w:val="008A4328"/>
    <w:rsid w:val="008A4486"/>
    <w:rsid w:val="008A5E7D"/>
    <w:rsid w:val="008A701D"/>
    <w:rsid w:val="008A758A"/>
    <w:rsid w:val="008A7D5F"/>
    <w:rsid w:val="008B0160"/>
    <w:rsid w:val="008B01D0"/>
    <w:rsid w:val="008B0226"/>
    <w:rsid w:val="008B2054"/>
    <w:rsid w:val="008B2511"/>
    <w:rsid w:val="008B28D3"/>
    <w:rsid w:val="008B3B6B"/>
    <w:rsid w:val="008B42A3"/>
    <w:rsid w:val="008B48CD"/>
    <w:rsid w:val="008B4CD3"/>
    <w:rsid w:val="008B5054"/>
    <w:rsid w:val="008B51DD"/>
    <w:rsid w:val="008B598D"/>
    <w:rsid w:val="008B642B"/>
    <w:rsid w:val="008C02E0"/>
    <w:rsid w:val="008C0A69"/>
    <w:rsid w:val="008C1598"/>
    <w:rsid w:val="008C32D7"/>
    <w:rsid w:val="008C480D"/>
    <w:rsid w:val="008D1AB0"/>
    <w:rsid w:val="008D1B0D"/>
    <w:rsid w:val="008D1D5B"/>
    <w:rsid w:val="008D30E6"/>
    <w:rsid w:val="008D3233"/>
    <w:rsid w:val="008D3FD4"/>
    <w:rsid w:val="008D5C4D"/>
    <w:rsid w:val="008D6835"/>
    <w:rsid w:val="008D7CF1"/>
    <w:rsid w:val="008D7ED4"/>
    <w:rsid w:val="008D7F38"/>
    <w:rsid w:val="008E0935"/>
    <w:rsid w:val="008E11F3"/>
    <w:rsid w:val="008E2232"/>
    <w:rsid w:val="008E34AB"/>
    <w:rsid w:val="008E42C1"/>
    <w:rsid w:val="008E4402"/>
    <w:rsid w:val="008E4A69"/>
    <w:rsid w:val="008E5D57"/>
    <w:rsid w:val="008E6753"/>
    <w:rsid w:val="008F243E"/>
    <w:rsid w:val="008F298F"/>
    <w:rsid w:val="008F40B2"/>
    <w:rsid w:val="008F4BBA"/>
    <w:rsid w:val="008F5473"/>
    <w:rsid w:val="008F657B"/>
    <w:rsid w:val="008F7852"/>
    <w:rsid w:val="008F7B72"/>
    <w:rsid w:val="008F7DC8"/>
    <w:rsid w:val="00900517"/>
    <w:rsid w:val="009014A7"/>
    <w:rsid w:val="00904A05"/>
    <w:rsid w:val="009065BD"/>
    <w:rsid w:val="00911605"/>
    <w:rsid w:val="00911EC9"/>
    <w:rsid w:val="0091352D"/>
    <w:rsid w:val="00917544"/>
    <w:rsid w:val="00917A6F"/>
    <w:rsid w:val="00917B4C"/>
    <w:rsid w:val="00917DE1"/>
    <w:rsid w:val="0092097B"/>
    <w:rsid w:val="00921505"/>
    <w:rsid w:val="00921530"/>
    <w:rsid w:val="009217D1"/>
    <w:rsid w:val="00921957"/>
    <w:rsid w:val="00922E2E"/>
    <w:rsid w:val="00924E54"/>
    <w:rsid w:val="0092522D"/>
    <w:rsid w:val="00925A8A"/>
    <w:rsid w:val="00926194"/>
    <w:rsid w:val="009277A7"/>
    <w:rsid w:val="0093080B"/>
    <w:rsid w:val="0093157F"/>
    <w:rsid w:val="00931698"/>
    <w:rsid w:val="00931CD4"/>
    <w:rsid w:val="009321B7"/>
    <w:rsid w:val="00932303"/>
    <w:rsid w:val="00933411"/>
    <w:rsid w:val="00933608"/>
    <w:rsid w:val="009346DF"/>
    <w:rsid w:val="009347A3"/>
    <w:rsid w:val="0093569D"/>
    <w:rsid w:val="009409D9"/>
    <w:rsid w:val="00941059"/>
    <w:rsid w:val="0094205B"/>
    <w:rsid w:val="00942DB1"/>
    <w:rsid w:val="00942FED"/>
    <w:rsid w:val="0094467F"/>
    <w:rsid w:val="00950641"/>
    <w:rsid w:val="009514E6"/>
    <w:rsid w:val="00951969"/>
    <w:rsid w:val="00951B8C"/>
    <w:rsid w:val="00951FD1"/>
    <w:rsid w:val="00952AF8"/>
    <w:rsid w:val="00953A67"/>
    <w:rsid w:val="00954CAB"/>
    <w:rsid w:val="00954F4C"/>
    <w:rsid w:val="0095654A"/>
    <w:rsid w:val="00956F80"/>
    <w:rsid w:val="009571BC"/>
    <w:rsid w:val="009601B4"/>
    <w:rsid w:val="00963290"/>
    <w:rsid w:val="009639F0"/>
    <w:rsid w:val="00963B2A"/>
    <w:rsid w:val="009658A1"/>
    <w:rsid w:val="00965962"/>
    <w:rsid w:val="0096622E"/>
    <w:rsid w:val="00966649"/>
    <w:rsid w:val="0096697B"/>
    <w:rsid w:val="009678E5"/>
    <w:rsid w:val="00967BED"/>
    <w:rsid w:val="00972C6E"/>
    <w:rsid w:val="0097438D"/>
    <w:rsid w:val="00975ABD"/>
    <w:rsid w:val="00975C94"/>
    <w:rsid w:val="009768FB"/>
    <w:rsid w:val="0097798D"/>
    <w:rsid w:val="00977EF3"/>
    <w:rsid w:val="00980BAC"/>
    <w:rsid w:val="00980C98"/>
    <w:rsid w:val="009848D6"/>
    <w:rsid w:val="00984AF5"/>
    <w:rsid w:val="00985570"/>
    <w:rsid w:val="009859F9"/>
    <w:rsid w:val="009862EC"/>
    <w:rsid w:val="00990956"/>
    <w:rsid w:val="00990FB9"/>
    <w:rsid w:val="00991B75"/>
    <w:rsid w:val="00993BC1"/>
    <w:rsid w:val="0099470A"/>
    <w:rsid w:val="00995815"/>
    <w:rsid w:val="00995ABF"/>
    <w:rsid w:val="00995FBB"/>
    <w:rsid w:val="00996F5D"/>
    <w:rsid w:val="00996F79"/>
    <w:rsid w:val="009A26B2"/>
    <w:rsid w:val="009A40CD"/>
    <w:rsid w:val="009A41A6"/>
    <w:rsid w:val="009A4251"/>
    <w:rsid w:val="009A478D"/>
    <w:rsid w:val="009A5C9D"/>
    <w:rsid w:val="009A6685"/>
    <w:rsid w:val="009A6F25"/>
    <w:rsid w:val="009B1C81"/>
    <w:rsid w:val="009B26CD"/>
    <w:rsid w:val="009B2E4F"/>
    <w:rsid w:val="009B307F"/>
    <w:rsid w:val="009B3AB9"/>
    <w:rsid w:val="009B4094"/>
    <w:rsid w:val="009B43AE"/>
    <w:rsid w:val="009B45C6"/>
    <w:rsid w:val="009B46B9"/>
    <w:rsid w:val="009B49DC"/>
    <w:rsid w:val="009B4DF7"/>
    <w:rsid w:val="009C0ADE"/>
    <w:rsid w:val="009C0EF2"/>
    <w:rsid w:val="009C128D"/>
    <w:rsid w:val="009C1A22"/>
    <w:rsid w:val="009C1DB9"/>
    <w:rsid w:val="009C1ED8"/>
    <w:rsid w:val="009C245F"/>
    <w:rsid w:val="009C3643"/>
    <w:rsid w:val="009C3BC4"/>
    <w:rsid w:val="009C55A7"/>
    <w:rsid w:val="009C6B30"/>
    <w:rsid w:val="009C7183"/>
    <w:rsid w:val="009D003B"/>
    <w:rsid w:val="009D321C"/>
    <w:rsid w:val="009D43A8"/>
    <w:rsid w:val="009D47D2"/>
    <w:rsid w:val="009D4FD2"/>
    <w:rsid w:val="009D58F3"/>
    <w:rsid w:val="009D5E90"/>
    <w:rsid w:val="009D7345"/>
    <w:rsid w:val="009E1E75"/>
    <w:rsid w:val="009E2DEB"/>
    <w:rsid w:val="009E3472"/>
    <w:rsid w:val="009E4A79"/>
    <w:rsid w:val="009E5EEC"/>
    <w:rsid w:val="009E7524"/>
    <w:rsid w:val="009F0168"/>
    <w:rsid w:val="009F2686"/>
    <w:rsid w:val="009F26F3"/>
    <w:rsid w:val="009F29AA"/>
    <w:rsid w:val="009F2B5B"/>
    <w:rsid w:val="009F2E62"/>
    <w:rsid w:val="009F3594"/>
    <w:rsid w:val="009F35E6"/>
    <w:rsid w:val="009F4E5F"/>
    <w:rsid w:val="009F6473"/>
    <w:rsid w:val="009F6E6F"/>
    <w:rsid w:val="009F7108"/>
    <w:rsid w:val="00A010F6"/>
    <w:rsid w:val="00A03192"/>
    <w:rsid w:val="00A03DDF"/>
    <w:rsid w:val="00A03DFB"/>
    <w:rsid w:val="00A04DF1"/>
    <w:rsid w:val="00A10F9C"/>
    <w:rsid w:val="00A12A03"/>
    <w:rsid w:val="00A12CFC"/>
    <w:rsid w:val="00A12D52"/>
    <w:rsid w:val="00A135A8"/>
    <w:rsid w:val="00A13ABC"/>
    <w:rsid w:val="00A13B0F"/>
    <w:rsid w:val="00A13BC2"/>
    <w:rsid w:val="00A14106"/>
    <w:rsid w:val="00A15572"/>
    <w:rsid w:val="00A158F7"/>
    <w:rsid w:val="00A16BAC"/>
    <w:rsid w:val="00A176E7"/>
    <w:rsid w:val="00A178BB"/>
    <w:rsid w:val="00A202F3"/>
    <w:rsid w:val="00A21F60"/>
    <w:rsid w:val="00A2204D"/>
    <w:rsid w:val="00A236BF"/>
    <w:rsid w:val="00A23C80"/>
    <w:rsid w:val="00A242B2"/>
    <w:rsid w:val="00A242DA"/>
    <w:rsid w:val="00A245FC"/>
    <w:rsid w:val="00A27FDE"/>
    <w:rsid w:val="00A30534"/>
    <w:rsid w:val="00A33174"/>
    <w:rsid w:val="00A338FD"/>
    <w:rsid w:val="00A34AC2"/>
    <w:rsid w:val="00A34CD8"/>
    <w:rsid w:val="00A36301"/>
    <w:rsid w:val="00A36D9D"/>
    <w:rsid w:val="00A40335"/>
    <w:rsid w:val="00A41655"/>
    <w:rsid w:val="00A419ED"/>
    <w:rsid w:val="00A4211D"/>
    <w:rsid w:val="00A4241F"/>
    <w:rsid w:val="00A42484"/>
    <w:rsid w:val="00A42684"/>
    <w:rsid w:val="00A42F1E"/>
    <w:rsid w:val="00A43414"/>
    <w:rsid w:val="00A436AE"/>
    <w:rsid w:val="00A453BA"/>
    <w:rsid w:val="00A45DC9"/>
    <w:rsid w:val="00A45F21"/>
    <w:rsid w:val="00A509FA"/>
    <w:rsid w:val="00A54154"/>
    <w:rsid w:val="00A55745"/>
    <w:rsid w:val="00A55746"/>
    <w:rsid w:val="00A55E3A"/>
    <w:rsid w:val="00A56180"/>
    <w:rsid w:val="00A57F7A"/>
    <w:rsid w:val="00A626A4"/>
    <w:rsid w:val="00A62992"/>
    <w:rsid w:val="00A63520"/>
    <w:rsid w:val="00A63F84"/>
    <w:rsid w:val="00A65877"/>
    <w:rsid w:val="00A65B02"/>
    <w:rsid w:val="00A6798D"/>
    <w:rsid w:val="00A7039E"/>
    <w:rsid w:val="00A704BF"/>
    <w:rsid w:val="00A708A7"/>
    <w:rsid w:val="00A70B96"/>
    <w:rsid w:val="00A70BE6"/>
    <w:rsid w:val="00A7228A"/>
    <w:rsid w:val="00A72653"/>
    <w:rsid w:val="00A76F48"/>
    <w:rsid w:val="00A776C6"/>
    <w:rsid w:val="00A80D30"/>
    <w:rsid w:val="00A834EA"/>
    <w:rsid w:val="00A83518"/>
    <w:rsid w:val="00A8387F"/>
    <w:rsid w:val="00A84BB5"/>
    <w:rsid w:val="00A868AA"/>
    <w:rsid w:val="00A87F10"/>
    <w:rsid w:val="00A87F3E"/>
    <w:rsid w:val="00A90609"/>
    <w:rsid w:val="00A91522"/>
    <w:rsid w:val="00A92908"/>
    <w:rsid w:val="00A92C40"/>
    <w:rsid w:val="00A944DE"/>
    <w:rsid w:val="00A94B9C"/>
    <w:rsid w:val="00A97694"/>
    <w:rsid w:val="00A97D4F"/>
    <w:rsid w:val="00AA1DDE"/>
    <w:rsid w:val="00AA3A81"/>
    <w:rsid w:val="00AA3F75"/>
    <w:rsid w:val="00AA6C60"/>
    <w:rsid w:val="00AA749C"/>
    <w:rsid w:val="00AA7A17"/>
    <w:rsid w:val="00AB21A4"/>
    <w:rsid w:val="00AB396C"/>
    <w:rsid w:val="00AB3B77"/>
    <w:rsid w:val="00AB44DA"/>
    <w:rsid w:val="00AB501A"/>
    <w:rsid w:val="00AB6AB1"/>
    <w:rsid w:val="00AB7226"/>
    <w:rsid w:val="00AB77FC"/>
    <w:rsid w:val="00AC1EB0"/>
    <w:rsid w:val="00AC38F3"/>
    <w:rsid w:val="00AC3E15"/>
    <w:rsid w:val="00AD01C7"/>
    <w:rsid w:val="00AD0860"/>
    <w:rsid w:val="00AD1080"/>
    <w:rsid w:val="00AD278C"/>
    <w:rsid w:val="00AD3B35"/>
    <w:rsid w:val="00AD4148"/>
    <w:rsid w:val="00AD437C"/>
    <w:rsid w:val="00AD4B2E"/>
    <w:rsid w:val="00AD5600"/>
    <w:rsid w:val="00AD596C"/>
    <w:rsid w:val="00AE01BF"/>
    <w:rsid w:val="00AE16B8"/>
    <w:rsid w:val="00AE1C5F"/>
    <w:rsid w:val="00AE2438"/>
    <w:rsid w:val="00AE2ED7"/>
    <w:rsid w:val="00AE368A"/>
    <w:rsid w:val="00AE39CF"/>
    <w:rsid w:val="00AE3A33"/>
    <w:rsid w:val="00AE4093"/>
    <w:rsid w:val="00AE4104"/>
    <w:rsid w:val="00AE4DFC"/>
    <w:rsid w:val="00AE5FE6"/>
    <w:rsid w:val="00AE6946"/>
    <w:rsid w:val="00AE6BFF"/>
    <w:rsid w:val="00AE7130"/>
    <w:rsid w:val="00AE7417"/>
    <w:rsid w:val="00AE754B"/>
    <w:rsid w:val="00AE7AFC"/>
    <w:rsid w:val="00AF075B"/>
    <w:rsid w:val="00AF0F0C"/>
    <w:rsid w:val="00AF1095"/>
    <w:rsid w:val="00AF111C"/>
    <w:rsid w:val="00AF16A2"/>
    <w:rsid w:val="00AF2428"/>
    <w:rsid w:val="00AF27E1"/>
    <w:rsid w:val="00AF285E"/>
    <w:rsid w:val="00AF2CC8"/>
    <w:rsid w:val="00AF2F07"/>
    <w:rsid w:val="00AF351B"/>
    <w:rsid w:val="00AF50CB"/>
    <w:rsid w:val="00AF62C4"/>
    <w:rsid w:val="00B00B04"/>
    <w:rsid w:val="00B01174"/>
    <w:rsid w:val="00B0256D"/>
    <w:rsid w:val="00B02C7A"/>
    <w:rsid w:val="00B038C6"/>
    <w:rsid w:val="00B04F94"/>
    <w:rsid w:val="00B04FEE"/>
    <w:rsid w:val="00B0615A"/>
    <w:rsid w:val="00B0650C"/>
    <w:rsid w:val="00B07F73"/>
    <w:rsid w:val="00B105E8"/>
    <w:rsid w:val="00B11501"/>
    <w:rsid w:val="00B11BA0"/>
    <w:rsid w:val="00B12F4F"/>
    <w:rsid w:val="00B13591"/>
    <w:rsid w:val="00B14E61"/>
    <w:rsid w:val="00B16152"/>
    <w:rsid w:val="00B16899"/>
    <w:rsid w:val="00B176DB"/>
    <w:rsid w:val="00B17BE8"/>
    <w:rsid w:val="00B17EBE"/>
    <w:rsid w:val="00B214C5"/>
    <w:rsid w:val="00B22051"/>
    <w:rsid w:val="00B22F12"/>
    <w:rsid w:val="00B23DEA"/>
    <w:rsid w:val="00B24093"/>
    <w:rsid w:val="00B25330"/>
    <w:rsid w:val="00B2628A"/>
    <w:rsid w:val="00B26DD8"/>
    <w:rsid w:val="00B272A2"/>
    <w:rsid w:val="00B276EE"/>
    <w:rsid w:val="00B27F6E"/>
    <w:rsid w:val="00B3062A"/>
    <w:rsid w:val="00B322BE"/>
    <w:rsid w:val="00B338DB"/>
    <w:rsid w:val="00B3390C"/>
    <w:rsid w:val="00B347F2"/>
    <w:rsid w:val="00B36FCE"/>
    <w:rsid w:val="00B37C2E"/>
    <w:rsid w:val="00B41B42"/>
    <w:rsid w:val="00B4246F"/>
    <w:rsid w:val="00B43878"/>
    <w:rsid w:val="00B43CD3"/>
    <w:rsid w:val="00B4557D"/>
    <w:rsid w:val="00B46B1E"/>
    <w:rsid w:val="00B47041"/>
    <w:rsid w:val="00B47CC9"/>
    <w:rsid w:val="00B50176"/>
    <w:rsid w:val="00B50D6C"/>
    <w:rsid w:val="00B512D9"/>
    <w:rsid w:val="00B53D27"/>
    <w:rsid w:val="00B550B4"/>
    <w:rsid w:val="00B55467"/>
    <w:rsid w:val="00B55AD4"/>
    <w:rsid w:val="00B5669F"/>
    <w:rsid w:val="00B57EE3"/>
    <w:rsid w:val="00B6083E"/>
    <w:rsid w:val="00B60D22"/>
    <w:rsid w:val="00B6148A"/>
    <w:rsid w:val="00B62A72"/>
    <w:rsid w:val="00B63192"/>
    <w:rsid w:val="00B632A8"/>
    <w:rsid w:val="00B649FB"/>
    <w:rsid w:val="00B64D9D"/>
    <w:rsid w:val="00B65582"/>
    <w:rsid w:val="00B657F5"/>
    <w:rsid w:val="00B664A6"/>
    <w:rsid w:val="00B6741F"/>
    <w:rsid w:val="00B674E6"/>
    <w:rsid w:val="00B6755D"/>
    <w:rsid w:val="00B71006"/>
    <w:rsid w:val="00B71BED"/>
    <w:rsid w:val="00B72771"/>
    <w:rsid w:val="00B742FB"/>
    <w:rsid w:val="00B74595"/>
    <w:rsid w:val="00B74E5A"/>
    <w:rsid w:val="00B75121"/>
    <w:rsid w:val="00B76596"/>
    <w:rsid w:val="00B765DC"/>
    <w:rsid w:val="00B76DD5"/>
    <w:rsid w:val="00B82603"/>
    <w:rsid w:val="00B82CAF"/>
    <w:rsid w:val="00B85CE7"/>
    <w:rsid w:val="00B8661D"/>
    <w:rsid w:val="00B919D8"/>
    <w:rsid w:val="00B9482F"/>
    <w:rsid w:val="00B97AEA"/>
    <w:rsid w:val="00B97B67"/>
    <w:rsid w:val="00B97BA5"/>
    <w:rsid w:val="00BA158B"/>
    <w:rsid w:val="00BA19A6"/>
    <w:rsid w:val="00BA20D4"/>
    <w:rsid w:val="00BA32B7"/>
    <w:rsid w:val="00BA36AF"/>
    <w:rsid w:val="00BA5413"/>
    <w:rsid w:val="00BA5FC9"/>
    <w:rsid w:val="00BA6099"/>
    <w:rsid w:val="00BA6A55"/>
    <w:rsid w:val="00BA6BB6"/>
    <w:rsid w:val="00BA7D5E"/>
    <w:rsid w:val="00BA7F55"/>
    <w:rsid w:val="00BB054E"/>
    <w:rsid w:val="00BB1160"/>
    <w:rsid w:val="00BB1183"/>
    <w:rsid w:val="00BB1E33"/>
    <w:rsid w:val="00BB24C6"/>
    <w:rsid w:val="00BB2B04"/>
    <w:rsid w:val="00BB2E4A"/>
    <w:rsid w:val="00BB2EF3"/>
    <w:rsid w:val="00BB3AB5"/>
    <w:rsid w:val="00BB5D68"/>
    <w:rsid w:val="00BC0813"/>
    <w:rsid w:val="00BC38CE"/>
    <w:rsid w:val="00BC52E7"/>
    <w:rsid w:val="00BC65A4"/>
    <w:rsid w:val="00BC6BEF"/>
    <w:rsid w:val="00BC6F4A"/>
    <w:rsid w:val="00BC72A1"/>
    <w:rsid w:val="00BD08E6"/>
    <w:rsid w:val="00BD201B"/>
    <w:rsid w:val="00BD20C5"/>
    <w:rsid w:val="00BD31F6"/>
    <w:rsid w:val="00BD4936"/>
    <w:rsid w:val="00BD4AC2"/>
    <w:rsid w:val="00BD4B5C"/>
    <w:rsid w:val="00BD556E"/>
    <w:rsid w:val="00BD585F"/>
    <w:rsid w:val="00BD790C"/>
    <w:rsid w:val="00BE1485"/>
    <w:rsid w:val="00BE2DF5"/>
    <w:rsid w:val="00BE3458"/>
    <w:rsid w:val="00BE3E63"/>
    <w:rsid w:val="00BE3E93"/>
    <w:rsid w:val="00BE4019"/>
    <w:rsid w:val="00BE4817"/>
    <w:rsid w:val="00BE49C0"/>
    <w:rsid w:val="00BE4E1F"/>
    <w:rsid w:val="00BE6A5E"/>
    <w:rsid w:val="00BE6B1F"/>
    <w:rsid w:val="00BE76C0"/>
    <w:rsid w:val="00BF06DD"/>
    <w:rsid w:val="00BF0956"/>
    <w:rsid w:val="00BF0F13"/>
    <w:rsid w:val="00BF218C"/>
    <w:rsid w:val="00BF3192"/>
    <w:rsid w:val="00BF3311"/>
    <w:rsid w:val="00BF34A5"/>
    <w:rsid w:val="00BF4EF3"/>
    <w:rsid w:val="00BF6268"/>
    <w:rsid w:val="00BF782E"/>
    <w:rsid w:val="00BF7BCB"/>
    <w:rsid w:val="00C0037E"/>
    <w:rsid w:val="00C00E40"/>
    <w:rsid w:val="00C02634"/>
    <w:rsid w:val="00C032E1"/>
    <w:rsid w:val="00C03A5D"/>
    <w:rsid w:val="00C03ADF"/>
    <w:rsid w:val="00C04250"/>
    <w:rsid w:val="00C04283"/>
    <w:rsid w:val="00C05D2E"/>
    <w:rsid w:val="00C065B2"/>
    <w:rsid w:val="00C067BB"/>
    <w:rsid w:val="00C11034"/>
    <w:rsid w:val="00C12379"/>
    <w:rsid w:val="00C12588"/>
    <w:rsid w:val="00C1264B"/>
    <w:rsid w:val="00C12D7F"/>
    <w:rsid w:val="00C12F58"/>
    <w:rsid w:val="00C141A5"/>
    <w:rsid w:val="00C1505B"/>
    <w:rsid w:val="00C1555E"/>
    <w:rsid w:val="00C161CA"/>
    <w:rsid w:val="00C17184"/>
    <w:rsid w:val="00C218A6"/>
    <w:rsid w:val="00C221F9"/>
    <w:rsid w:val="00C22344"/>
    <w:rsid w:val="00C23FF9"/>
    <w:rsid w:val="00C24F99"/>
    <w:rsid w:val="00C263DC"/>
    <w:rsid w:val="00C306F6"/>
    <w:rsid w:val="00C30B05"/>
    <w:rsid w:val="00C30F76"/>
    <w:rsid w:val="00C31EA2"/>
    <w:rsid w:val="00C357DC"/>
    <w:rsid w:val="00C36DA5"/>
    <w:rsid w:val="00C36E06"/>
    <w:rsid w:val="00C37376"/>
    <w:rsid w:val="00C37640"/>
    <w:rsid w:val="00C37980"/>
    <w:rsid w:val="00C37F09"/>
    <w:rsid w:val="00C405C7"/>
    <w:rsid w:val="00C40F10"/>
    <w:rsid w:val="00C42921"/>
    <w:rsid w:val="00C4477C"/>
    <w:rsid w:val="00C44911"/>
    <w:rsid w:val="00C44A28"/>
    <w:rsid w:val="00C45040"/>
    <w:rsid w:val="00C45449"/>
    <w:rsid w:val="00C46631"/>
    <w:rsid w:val="00C470C8"/>
    <w:rsid w:val="00C474DA"/>
    <w:rsid w:val="00C51C33"/>
    <w:rsid w:val="00C51D97"/>
    <w:rsid w:val="00C52B8D"/>
    <w:rsid w:val="00C5315E"/>
    <w:rsid w:val="00C5321A"/>
    <w:rsid w:val="00C53F71"/>
    <w:rsid w:val="00C546EC"/>
    <w:rsid w:val="00C548AA"/>
    <w:rsid w:val="00C553BA"/>
    <w:rsid w:val="00C55EDC"/>
    <w:rsid w:val="00C5779E"/>
    <w:rsid w:val="00C6084D"/>
    <w:rsid w:val="00C62427"/>
    <w:rsid w:val="00C62F73"/>
    <w:rsid w:val="00C6382F"/>
    <w:rsid w:val="00C642F7"/>
    <w:rsid w:val="00C64DD9"/>
    <w:rsid w:val="00C65D66"/>
    <w:rsid w:val="00C66684"/>
    <w:rsid w:val="00C667D6"/>
    <w:rsid w:val="00C66921"/>
    <w:rsid w:val="00C67C41"/>
    <w:rsid w:val="00C67FC9"/>
    <w:rsid w:val="00C705A6"/>
    <w:rsid w:val="00C71739"/>
    <w:rsid w:val="00C71A4B"/>
    <w:rsid w:val="00C71B9D"/>
    <w:rsid w:val="00C71EBA"/>
    <w:rsid w:val="00C72413"/>
    <w:rsid w:val="00C7247D"/>
    <w:rsid w:val="00C73DEB"/>
    <w:rsid w:val="00C741CC"/>
    <w:rsid w:val="00C749D9"/>
    <w:rsid w:val="00C74CD8"/>
    <w:rsid w:val="00C7580B"/>
    <w:rsid w:val="00C759CE"/>
    <w:rsid w:val="00C767EF"/>
    <w:rsid w:val="00C77F2E"/>
    <w:rsid w:val="00C8018F"/>
    <w:rsid w:val="00C80703"/>
    <w:rsid w:val="00C80AD1"/>
    <w:rsid w:val="00C81F58"/>
    <w:rsid w:val="00C847B5"/>
    <w:rsid w:val="00C8600F"/>
    <w:rsid w:val="00C8688C"/>
    <w:rsid w:val="00C869C9"/>
    <w:rsid w:val="00C86A87"/>
    <w:rsid w:val="00C876DA"/>
    <w:rsid w:val="00C87A21"/>
    <w:rsid w:val="00C87F69"/>
    <w:rsid w:val="00C9058D"/>
    <w:rsid w:val="00C91892"/>
    <w:rsid w:val="00C93BD0"/>
    <w:rsid w:val="00C94222"/>
    <w:rsid w:val="00C94601"/>
    <w:rsid w:val="00C96199"/>
    <w:rsid w:val="00C962A2"/>
    <w:rsid w:val="00C96DFA"/>
    <w:rsid w:val="00C97909"/>
    <w:rsid w:val="00CA0200"/>
    <w:rsid w:val="00CA0436"/>
    <w:rsid w:val="00CA06CC"/>
    <w:rsid w:val="00CA112F"/>
    <w:rsid w:val="00CA2170"/>
    <w:rsid w:val="00CA2F4F"/>
    <w:rsid w:val="00CA318E"/>
    <w:rsid w:val="00CA7A9C"/>
    <w:rsid w:val="00CA7B37"/>
    <w:rsid w:val="00CB0113"/>
    <w:rsid w:val="00CB07E2"/>
    <w:rsid w:val="00CB1E80"/>
    <w:rsid w:val="00CB2536"/>
    <w:rsid w:val="00CB257A"/>
    <w:rsid w:val="00CB398A"/>
    <w:rsid w:val="00CB63D5"/>
    <w:rsid w:val="00CB692E"/>
    <w:rsid w:val="00CC0467"/>
    <w:rsid w:val="00CC0536"/>
    <w:rsid w:val="00CC491F"/>
    <w:rsid w:val="00CC4A18"/>
    <w:rsid w:val="00CC6875"/>
    <w:rsid w:val="00CC713C"/>
    <w:rsid w:val="00CC745C"/>
    <w:rsid w:val="00CD0459"/>
    <w:rsid w:val="00CD1243"/>
    <w:rsid w:val="00CD1AEC"/>
    <w:rsid w:val="00CD31B0"/>
    <w:rsid w:val="00CD545B"/>
    <w:rsid w:val="00CD5923"/>
    <w:rsid w:val="00CD6490"/>
    <w:rsid w:val="00CD7808"/>
    <w:rsid w:val="00CD7B99"/>
    <w:rsid w:val="00CE089B"/>
    <w:rsid w:val="00CE1652"/>
    <w:rsid w:val="00CE199F"/>
    <w:rsid w:val="00CE2739"/>
    <w:rsid w:val="00CE2A45"/>
    <w:rsid w:val="00CE2AC8"/>
    <w:rsid w:val="00CE2B38"/>
    <w:rsid w:val="00CE2B4C"/>
    <w:rsid w:val="00CE43AD"/>
    <w:rsid w:val="00CE4B24"/>
    <w:rsid w:val="00CE505F"/>
    <w:rsid w:val="00CE5D0C"/>
    <w:rsid w:val="00CE6354"/>
    <w:rsid w:val="00CE7429"/>
    <w:rsid w:val="00CE7456"/>
    <w:rsid w:val="00CE76FF"/>
    <w:rsid w:val="00CE7EF9"/>
    <w:rsid w:val="00CF33FE"/>
    <w:rsid w:val="00CF37B3"/>
    <w:rsid w:val="00CF483C"/>
    <w:rsid w:val="00CF48DF"/>
    <w:rsid w:val="00CF4CDA"/>
    <w:rsid w:val="00CF75F2"/>
    <w:rsid w:val="00CF7B4A"/>
    <w:rsid w:val="00D01EA1"/>
    <w:rsid w:val="00D0325B"/>
    <w:rsid w:val="00D04CF7"/>
    <w:rsid w:val="00D05974"/>
    <w:rsid w:val="00D070EF"/>
    <w:rsid w:val="00D0764C"/>
    <w:rsid w:val="00D077C9"/>
    <w:rsid w:val="00D104BA"/>
    <w:rsid w:val="00D12661"/>
    <w:rsid w:val="00D1341D"/>
    <w:rsid w:val="00D13CB6"/>
    <w:rsid w:val="00D14082"/>
    <w:rsid w:val="00D146ED"/>
    <w:rsid w:val="00D1673C"/>
    <w:rsid w:val="00D173A2"/>
    <w:rsid w:val="00D200CB"/>
    <w:rsid w:val="00D202CC"/>
    <w:rsid w:val="00D202E0"/>
    <w:rsid w:val="00D21168"/>
    <w:rsid w:val="00D2192F"/>
    <w:rsid w:val="00D2211B"/>
    <w:rsid w:val="00D2324E"/>
    <w:rsid w:val="00D23349"/>
    <w:rsid w:val="00D239A5"/>
    <w:rsid w:val="00D24FBE"/>
    <w:rsid w:val="00D251B7"/>
    <w:rsid w:val="00D25A7B"/>
    <w:rsid w:val="00D26C09"/>
    <w:rsid w:val="00D30543"/>
    <w:rsid w:val="00D318BA"/>
    <w:rsid w:val="00D324E4"/>
    <w:rsid w:val="00D32A3D"/>
    <w:rsid w:val="00D33123"/>
    <w:rsid w:val="00D3329A"/>
    <w:rsid w:val="00D33F6F"/>
    <w:rsid w:val="00D34E0A"/>
    <w:rsid w:val="00D35762"/>
    <w:rsid w:val="00D36D85"/>
    <w:rsid w:val="00D37B26"/>
    <w:rsid w:val="00D405BC"/>
    <w:rsid w:val="00D40671"/>
    <w:rsid w:val="00D41C8B"/>
    <w:rsid w:val="00D41D5C"/>
    <w:rsid w:val="00D427CB"/>
    <w:rsid w:val="00D42E40"/>
    <w:rsid w:val="00D43192"/>
    <w:rsid w:val="00D43D5C"/>
    <w:rsid w:val="00D45691"/>
    <w:rsid w:val="00D46E8E"/>
    <w:rsid w:val="00D47E13"/>
    <w:rsid w:val="00D51F15"/>
    <w:rsid w:val="00D52343"/>
    <w:rsid w:val="00D52424"/>
    <w:rsid w:val="00D551C7"/>
    <w:rsid w:val="00D55953"/>
    <w:rsid w:val="00D56BE6"/>
    <w:rsid w:val="00D57C28"/>
    <w:rsid w:val="00D617AF"/>
    <w:rsid w:val="00D64337"/>
    <w:rsid w:val="00D649FA"/>
    <w:rsid w:val="00D658B0"/>
    <w:rsid w:val="00D66348"/>
    <w:rsid w:val="00D66F29"/>
    <w:rsid w:val="00D705B9"/>
    <w:rsid w:val="00D70F9B"/>
    <w:rsid w:val="00D72740"/>
    <w:rsid w:val="00D7284F"/>
    <w:rsid w:val="00D72B2F"/>
    <w:rsid w:val="00D768E1"/>
    <w:rsid w:val="00D76A6F"/>
    <w:rsid w:val="00D771E9"/>
    <w:rsid w:val="00D8031A"/>
    <w:rsid w:val="00D8256F"/>
    <w:rsid w:val="00D8431A"/>
    <w:rsid w:val="00D844AC"/>
    <w:rsid w:val="00D844B0"/>
    <w:rsid w:val="00D848A8"/>
    <w:rsid w:val="00D863FA"/>
    <w:rsid w:val="00D86F3D"/>
    <w:rsid w:val="00D86FA3"/>
    <w:rsid w:val="00D874A5"/>
    <w:rsid w:val="00D9457C"/>
    <w:rsid w:val="00D96EDC"/>
    <w:rsid w:val="00D9705C"/>
    <w:rsid w:val="00D9727E"/>
    <w:rsid w:val="00D97AD8"/>
    <w:rsid w:val="00D97B3B"/>
    <w:rsid w:val="00D97BBA"/>
    <w:rsid w:val="00DA01ED"/>
    <w:rsid w:val="00DA03D0"/>
    <w:rsid w:val="00DA03FC"/>
    <w:rsid w:val="00DA144E"/>
    <w:rsid w:val="00DA1BAC"/>
    <w:rsid w:val="00DA2742"/>
    <w:rsid w:val="00DA4A5E"/>
    <w:rsid w:val="00DA5FE2"/>
    <w:rsid w:val="00DA675C"/>
    <w:rsid w:val="00DA6BAD"/>
    <w:rsid w:val="00DA7818"/>
    <w:rsid w:val="00DB036D"/>
    <w:rsid w:val="00DB0CC0"/>
    <w:rsid w:val="00DB0F78"/>
    <w:rsid w:val="00DB10FE"/>
    <w:rsid w:val="00DB16E5"/>
    <w:rsid w:val="00DB334F"/>
    <w:rsid w:val="00DB40FF"/>
    <w:rsid w:val="00DB4388"/>
    <w:rsid w:val="00DB4AB9"/>
    <w:rsid w:val="00DB4B55"/>
    <w:rsid w:val="00DB4BC2"/>
    <w:rsid w:val="00DB4CD5"/>
    <w:rsid w:val="00DB5C92"/>
    <w:rsid w:val="00DB76FD"/>
    <w:rsid w:val="00DC0FF2"/>
    <w:rsid w:val="00DC14F4"/>
    <w:rsid w:val="00DC2056"/>
    <w:rsid w:val="00DC2493"/>
    <w:rsid w:val="00DC2D65"/>
    <w:rsid w:val="00DC33A9"/>
    <w:rsid w:val="00DC33F5"/>
    <w:rsid w:val="00DC349F"/>
    <w:rsid w:val="00DC3AC3"/>
    <w:rsid w:val="00DC4C36"/>
    <w:rsid w:val="00DC58DD"/>
    <w:rsid w:val="00DC5A0D"/>
    <w:rsid w:val="00DC7C27"/>
    <w:rsid w:val="00DC7F82"/>
    <w:rsid w:val="00DD024D"/>
    <w:rsid w:val="00DD0657"/>
    <w:rsid w:val="00DD0990"/>
    <w:rsid w:val="00DD0BB7"/>
    <w:rsid w:val="00DD2106"/>
    <w:rsid w:val="00DD3453"/>
    <w:rsid w:val="00DD4ADE"/>
    <w:rsid w:val="00DD5156"/>
    <w:rsid w:val="00DD616B"/>
    <w:rsid w:val="00DD7B94"/>
    <w:rsid w:val="00DE091A"/>
    <w:rsid w:val="00DE1336"/>
    <w:rsid w:val="00DE25E1"/>
    <w:rsid w:val="00DE3BD9"/>
    <w:rsid w:val="00DE4043"/>
    <w:rsid w:val="00DE41F8"/>
    <w:rsid w:val="00DE46C2"/>
    <w:rsid w:val="00DE4DAE"/>
    <w:rsid w:val="00DE5144"/>
    <w:rsid w:val="00DE5864"/>
    <w:rsid w:val="00DE5C7E"/>
    <w:rsid w:val="00DE7306"/>
    <w:rsid w:val="00DF2270"/>
    <w:rsid w:val="00DF358E"/>
    <w:rsid w:val="00DF3B8C"/>
    <w:rsid w:val="00DF43C8"/>
    <w:rsid w:val="00DF4E49"/>
    <w:rsid w:val="00DF63CF"/>
    <w:rsid w:val="00DF68CA"/>
    <w:rsid w:val="00DF70B8"/>
    <w:rsid w:val="00DF7196"/>
    <w:rsid w:val="00DF72A1"/>
    <w:rsid w:val="00DF78DD"/>
    <w:rsid w:val="00DF7A21"/>
    <w:rsid w:val="00E00719"/>
    <w:rsid w:val="00E00E04"/>
    <w:rsid w:val="00E01D3D"/>
    <w:rsid w:val="00E02D18"/>
    <w:rsid w:val="00E03403"/>
    <w:rsid w:val="00E03625"/>
    <w:rsid w:val="00E03A5A"/>
    <w:rsid w:val="00E040D1"/>
    <w:rsid w:val="00E040F0"/>
    <w:rsid w:val="00E041A3"/>
    <w:rsid w:val="00E04CCA"/>
    <w:rsid w:val="00E058B5"/>
    <w:rsid w:val="00E05BC8"/>
    <w:rsid w:val="00E060B5"/>
    <w:rsid w:val="00E10C3C"/>
    <w:rsid w:val="00E17F5D"/>
    <w:rsid w:val="00E20D7E"/>
    <w:rsid w:val="00E20F33"/>
    <w:rsid w:val="00E22646"/>
    <w:rsid w:val="00E22C48"/>
    <w:rsid w:val="00E232B1"/>
    <w:rsid w:val="00E23347"/>
    <w:rsid w:val="00E23556"/>
    <w:rsid w:val="00E2424D"/>
    <w:rsid w:val="00E25F1B"/>
    <w:rsid w:val="00E25F2F"/>
    <w:rsid w:val="00E268CE"/>
    <w:rsid w:val="00E26C50"/>
    <w:rsid w:val="00E271C3"/>
    <w:rsid w:val="00E2729F"/>
    <w:rsid w:val="00E2749D"/>
    <w:rsid w:val="00E27782"/>
    <w:rsid w:val="00E27A89"/>
    <w:rsid w:val="00E27C8C"/>
    <w:rsid w:val="00E31F23"/>
    <w:rsid w:val="00E3200F"/>
    <w:rsid w:val="00E334F1"/>
    <w:rsid w:val="00E34039"/>
    <w:rsid w:val="00E3453A"/>
    <w:rsid w:val="00E40012"/>
    <w:rsid w:val="00E400F6"/>
    <w:rsid w:val="00E404C5"/>
    <w:rsid w:val="00E410ED"/>
    <w:rsid w:val="00E43127"/>
    <w:rsid w:val="00E43137"/>
    <w:rsid w:val="00E43318"/>
    <w:rsid w:val="00E45754"/>
    <w:rsid w:val="00E45BF0"/>
    <w:rsid w:val="00E50E42"/>
    <w:rsid w:val="00E51108"/>
    <w:rsid w:val="00E522E1"/>
    <w:rsid w:val="00E52971"/>
    <w:rsid w:val="00E52C12"/>
    <w:rsid w:val="00E53118"/>
    <w:rsid w:val="00E537FA"/>
    <w:rsid w:val="00E54096"/>
    <w:rsid w:val="00E547AD"/>
    <w:rsid w:val="00E55423"/>
    <w:rsid w:val="00E568E9"/>
    <w:rsid w:val="00E56C28"/>
    <w:rsid w:val="00E56D3E"/>
    <w:rsid w:val="00E60DE4"/>
    <w:rsid w:val="00E62184"/>
    <w:rsid w:val="00E62D94"/>
    <w:rsid w:val="00E63686"/>
    <w:rsid w:val="00E63B06"/>
    <w:rsid w:val="00E649D4"/>
    <w:rsid w:val="00E665FC"/>
    <w:rsid w:val="00E6709F"/>
    <w:rsid w:val="00E67406"/>
    <w:rsid w:val="00E67441"/>
    <w:rsid w:val="00E67650"/>
    <w:rsid w:val="00E6782E"/>
    <w:rsid w:val="00E70F25"/>
    <w:rsid w:val="00E710CB"/>
    <w:rsid w:val="00E71DCD"/>
    <w:rsid w:val="00E73093"/>
    <w:rsid w:val="00E74390"/>
    <w:rsid w:val="00E7690F"/>
    <w:rsid w:val="00E769D0"/>
    <w:rsid w:val="00E77AE5"/>
    <w:rsid w:val="00E81259"/>
    <w:rsid w:val="00E83121"/>
    <w:rsid w:val="00E833CF"/>
    <w:rsid w:val="00E83931"/>
    <w:rsid w:val="00E84265"/>
    <w:rsid w:val="00E84CF8"/>
    <w:rsid w:val="00E84E19"/>
    <w:rsid w:val="00E84F7A"/>
    <w:rsid w:val="00E86986"/>
    <w:rsid w:val="00E90C1F"/>
    <w:rsid w:val="00E90FA3"/>
    <w:rsid w:val="00E9206C"/>
    <w:rsid w:val="00E920E3"/>
    <w:rsid w:val="00E93A24"/>
    <w:rsid w:val="00E94109"/>
    <w:rsid w:val="00E94580"/>
    <w:rsid w:val="00E95906"/>
    <w:rsid w:val="00E95D1D"/>
    <w:rsid w:val="00E96CBA"/>
    <w:rsid w:val="00E9770D"/>
    <w:rsid w:val="00EA029D"/>
    <w:rsid w:val="00EA18F4"/>
    <w:rsid w:val="00EA1BCB"/>
    <w:rsid w:val="00EA1CDA"/>
    <w:rsid w:val="00EA4F58"/>
    <w:rsid w:val="00EA55F9"/>
    <w:rsid w:val="00EB0D5A"/>
    <w:rsid w:val="00EB15D3"/>
    <w:rsid w:val="00EB3980"/>
    <w:rsid w:val="00EB3E6F"/>
    <w:rsid w:val="00EB6AD1"/>
    <w:rsid w:val="00EC0099"/>
    <w:rsid w:val="00EC0901"/>
    <w:rsid w:val="00EC224E"/>
    <w:rsid w:val="00EC241F"/>
    <w:rsid w:val="00EC2453"/>
    <w:rsid w:val="00EC3387"/>
    <w:rsid w:val="00EC6747"/>
    <w:rsid w:val="00EC6AC8"/>
    <w:rsid w:val="00EC6FD2"/>
    <w:rsid w:val="00ED10E6"/>
    <w:rsid w:val="00ED22A4"/>
    <w:rsid w:val="00ED2603"/>
    <w:rsid w:val="00ED39BE"/>
    <w:rsid w:val="00ED3F34"/>
    <w:rsid w:val="00ED4301"/>
    <w:rsid w:val="00ED5FEF"/>
    <w:rsid w:val="00ED6313"/>
    <w:rsid w:val="00ED63A6"/>
    <w:rsid w:val="00ED652D"/>
    <w:rsid w:val="00ED69D9"/>
    <w:rsid w:val="00ED75A5"/>
    <w:rsid w:val="00ED7CF5"/>
    <w:rsid w:val="00EE0C41"/>
    <w:rsid w:val="00EE1069"/>
    <w:rsid w:val="00EE13CF"/>
    <w:rsid w:val="00EE16F6"/>
    <w:rsid w:val="00EE1ABF"/>
    <w:rsid w:val="00EE2695"/>
    <w:rsid w:val="00EE27AB"/>
    <w:rsid w:val="00EE27FB"/>
    <w:rsid w:val="00EE34D9"/>
    <w:rsid w:val="00EE3E8D"/>
    <w:rsid w:val="00EE42DC"/>
    <w:rsid w:val="00EE4AEF"/>
    <w:rsid w:val="00EE4CB2"/>
    <w:rsid w:val="00EE609E"/>
    <w:rsid w:val="00EE71F5"/>
    <w:rsid w:val="00EE78C0"/>
    <w:rsid w:val="00EF00D8"/>
    <w:rsid w:val="00EF2939"/>
    <w:rsid w:val="00EF4DB6"/>
    <w:rsid w:val="00EF6F50"/>
    <w:rsid w:val="00EF74A3"/>
    <w:rsid w:val="00EF761C"/>
    <w:rsid w:val="00EF7678"/>
    <w:rsid w:val="00EF7B95"/>
    <w:rsid w:val="00F007DD"/>
    <w:rsid w:val="00F008D3"/>
    <w:rsid w:val="00F00AF9"/>
    <w:rsid w:val="00F01066"/>
    <w:rsid w:val="00F01426"/>
    <w:rsid w:val="00F0159C"/>
    <w:rsid w:val="00F0195B"/>
    <w:rsid w:val="00F01FD3"/>
    <w:rsid w:val="00F049CC"/>
    <w:rsid w:val="00F05583"/>
    <w:rsid w:val="00F05602"/>
    <w:rsid w:val="00F0637C"/>
    <w:rsid w:val="00F06ABE"/>
    <w:rsid w:val="00F076D1"/>
    <w:rsid w:val="00F10168"/>
    <w:rsid w:val="00F104DB"/>
    <w:rsid w:val="00F10898"/>
    <w:rsid w:val="00F10E7D"/>
    <w:rsid w:val="00F12FB5"/>
    <w:rsid w:val="00F13BEC"/>
    <w:rsid w:val="00F13FB8"/>
    <w:rsid w:val="00F14443"/>
    <w:rsid w:val="00F15307"/>
    <w:rsid w:val="00F166BD"/>
    <w:rsid w:val="00F17ABE"/>
    <w:rsid w:val="00F17D04"/>
    <w:rsid w:val="00F21101"/>
    <w:rsid w:val="00F21740"/>
    <w:rsid w:val="00F22233"/>
    <w:rsid w:val="00F22626"/>
    <w:rsid w:val="00F23F34"/>
    <w:rsid w:val="00F24DD7"/>
    <w:rsid w:val="00F26D57"/>
    <w:rsid w:val="00F2788B"/>
    <w:rsid w:val="00F304C9"/>
    <w:rsid w:val="00F30A0A"/>
    <w:rsid w:val="00F31E7E"/>
    <w:rsid w:val="00F33F19"/>
    <w:rsid w:val="00F347DB"/>
    <w:rsid w:val="00F34997"/>
    <w:rsid w:val="00F34FD5"/>
    <w:rsid w:val="00F3552B"/>
    <w:rsid w:val="00F36EA3"/>
    <w:rsid w:val="00F40B80"/>
    <w:rsid w:val="00F43048"/>
    <w:rsid w:val="00F43DAD"/>
    <w:rsid w:val="00F460B2"/>
    <w:rsid w:val="00F460FE"/>
    <w:rsid w:val="00F464F0"/>
    <w:rsid w:val="00F47A39"/>
    <w:rsid w:val="00F47B4E"/>
    <w:rsid w:val="00F47EC8"/>
    <w:rsid w:val="00F50212"/>
    <w:rsid w:val="00F50ADC"/>
    <w:rsid w:val="00F50DBB"/>
    <w:rsid w:val="00F51264"/>
    <w:rsid w:val="00F52B7E"/>
    <w:rsid w:val="00F52B9F"/>
    <w:rsid w:val="00F52C29"/>
    <w:rsid w:val="00F52C6D"/>
    <w:rsid w:val="00F55C97"/>
    <w:rsid w:val="00F55D92"/>
    <w:rsid w:val="00F56B19"/>
    <w:rsid w:val="00F57177"/>
    <w:rsid w:val="00F5729C"/>
    <w:rsid w:val="00F576CF"/>
    <w:rsid w:val="00F57A9E"/>
    <w:rsid w:val="00F57D16"/>
    <w:rsid w:val="00F60010"/>
    <w:rsid w:val="00F60A46"/>
    <w:rsid w:val="00F60BC2"/>
    <w:rsid w:val="00F623A5"/>
    <w:rsid w:val="00F62C5F"/>
    <w:rsid w:val="00F62C94"/>
    <w:rsid w:val="00F6308F"/>
    <w:rsid w:val="00F632B2"/>
    <w:rsid w:val="00F639A2"/>
    <w:rsid w:val="00F63C4C"/>
    <w:rsid w:val="00F65D7C"/>
    <w:rsid w:val="00F65F3C"/>
    <w:rsid w:val="00F722CE"/>
    <w:rsid w:val="00F72EBA"/>
    <w:rsid w:val="00F72ED2"/>
    <w:rsid w:val="00F736D9"/>
    <w:rsid w:val="00F74D59"/>
    <w:rsid w:val="00F75211"/>
    <w:rsid w:val="00F756C4"/>
    <w:rsid w:val="00F75B05"/>
    <w:rsid w:val="00F75C8D"/>
    <w:rsid w:val="00F7728B"/>
    <w:rsid w:val="00F772CD"/>
    <w:rsid w:val="00F802D7"/>
    <w:rsid w:val="00F8077B"/>
    <w:rsid w:val="00F808BD"/>
    <w:rsid w:val="00F81723"/>
    <w:rsid w:val="00F8222D"/>
    <w:rsid w:val="00F822F2"/>
    <w:rsid w:val="00F830D5"/>
    <w:rsid w:val="00F83152"/>
    <w:rsid w:val="00F83B5E"/>
    <w:rsid w:val="00F83FC1"/>
    <w:rsid w:val="00F845DA"/>
    <w:rsid w:val="00F84671"/>
    <w:rsid w:val="00F8490D"/>
    <w:rsid w:val="00F90ADE"/>
    <w:rsid w:val="00F90CAF"/>
    <w:rsid w:val="00F9129E"/>
    <w:rsid w:val="00F93431"/>
    <w:rsid w:val="00F943BE"/>
    <w:rsid w:val="00F9559B"/>
    <w:rsid w:val="00F9582F"/>
    <w:rsid w:val="00F958EF"/>
    <w:rsid w:val="00F9721A"/>
    <w:rsid w:val="00FA04F5"/>
    <w:rsid w:val="00FA0B40"/>
    <w:rsid w:val="00FA0DDC"/>
    <w:rsid w:val="00FA10F5"/>
    <w:rsid w:val="00FA16FA"/>
    <w:rsid w:val="00FA1C09"/>
    <w:rsid w:val="00FA1F46"/>
    <w:rsid w:val="00FA251A"/>
    <w:rsid w:val="00FA4275"/>
    <w:rsid w:val="00FA477C"/>
    <w:rsid w:val="00FA4BBA"/>
    <w:rsid w:val="00FA4F64"/>
    <w:rsid w:val="00FA576D"/>
    <w:rsid w:val="00FA5877"/>
    <w:rsid w:val="00FA6026"/>
    <w:rsid w:val="00FA631F"/>
    <w:rsid w:val="00FA757F"/>
    <w:rsid w:val="00FA7B65"/>
    <w:rsid w:val="00FB035C"/>
    <w:rsid w:val="00FB06A5"/>
    <w:rsid w:val="00FB105B"/>
    <w:rsid w:val="00FB3202"/>
    <w:rsid w:val="00FB4CCF"/>
    <w:rsid w:val="00FB5013"/>
    <w:rsid w:val="00FB60C5"/>
    <w:rsid w:val="00FB64CA"/>
    <w:rsid w:val="00FB675A"/>
    <w:rsid w:val="00FB74AD"/>
    <w:rsid w:val="00FC0E90"/>
    <w:rsid w:val="00FC0E97"/>
    <w:rsid w:val="00FC0FBF"/>
    <w:rsid w:val="00FC11D0"/>
    <w:rsid w:val="00FC144A"/>
    <w:rsid w:val="00FC15C0"/>
    <w:rsid w:val="00FC1BD4"/>
    <w:rsid w:val="00FC1E82"/>
    <w:rsid w:val="00FC1EBE"/>
    <w:rsid w:val="00FC2612"/>
    <w:rsid w:val="00FC297E"/>
    <w:rsid w:val="00FC2F94"/>
    <w:rsid w:val="00FC3929"/>
    <w:rsid w:val="00FC4622"/>
    <w:rsid w:val="00FC4ED6"/>
    <w:rsid w:val="00FC58BE"/>
    <w:rsid w:val="00FC76A5"/>
    <w:rsid w:val="00FD0AFE"/>
    <w:rsid w:val="00FD1330"/>
    <w:rsid w:val="00FD1EAE"/>
    <w:rsid w:val="00FD23D3"/>
    <w:rsid w:val="00FD2B66"/>
    <w:rsid w:val="00FD2E37"/>
    <w:rsid w:val="00FD321F"/>
    <w:rsid w:val="00FD3583"/>
    <w:rsid w:val="00FD3A9F"/>
    <w:rsid w:val="00FD3EA3"/>
    <w:rsid w:val="00FD4796"/>
    <w:rsid w:val="00FD4E7F"/>
    <w:rsid w:val="00FD510B"/>
    <w:rsid w:val="00FD5840"/>
    <w:rsid w:val="00FD6222"/>
    <w:rsid w:val="00FD6582"/>
    <w:rsid w:val="00FD700D"/>
    <w:rsid w:val="00FD7EAE"/>
    <w:rsid w:val="00FE0F59"/>
    <w:rsid w:val="00FE1DFD"/>
    <w:rsid w:val="00FE265B"/>
    <w:rsid w:val="00FE3BC8"/>
    <w:rsid w:val="00FE5C9B"/>
    <w:rsid w:val="00FE6EC8"/>
    <w:rsid w:val="00FF02D6"/>
    <w:rsid w:val="00FF0559"/>
    <w:rsid w:val="00FF1C90"/>
    <w:rsid w:val="00FF225C"/>
    <w:rsid w:val="00FF33AD"/>
    <w:rsid w:val="00FF34B1"/>
    <w:rsid w:val="00FF35EF"/>
    <w:rsid w:val="00FF4BC9"/>
    <w:rsid w:val="00FF6753"/>
    <w:rsid w:val="00FF6988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699bff,white,#fdfddc,#fffff5"/>
    </o:shapedefaults>
    <o:shapelayout v:ext="edit">
      <o:idmap v:ext="edit" data="1"/>
    </o:shapelayout>
  </w:shapeDefaults>
  <w:decimalSymbol w:val="."/>
  <w:listSeparator w:val=","/>
  <w14:docId w14:val="0FDD7C77"/>
  <w14:defaultImageDpi w14:val="96"/>
  <w15:chartTrackingRefBased/>
  <w15:docId w15:val="{7E1200ED-C9F3-4D20-9658-EB621859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275"/>
    <w:pPr>
      <w:spacing w:after="120" w:line="480" w:lineRule="atLeast"/>
    </w:pPr>
    <w:rPr>
      <w:rFonts w:asciiTheme="majorHAnsi" w:eastAsiaTheme="minorEastAsia" w:hAnsiTheme="majorHAnsi" w:cstheme="majorHAnsi"/>
      <w:color w:val="5F5F5F"/>
      <w:sz w:val="36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22BE"/>
    <w:pPr>
      <w:keepNext/>
      <w:keepLines/>
      <w:spacing w:before="240"/>
      <w:outlineLvl w:val="0"/>
    </w:pPr>
    <w:rPr>
      <w:rFonts w:eastAsiaTheme="majorEastAsia" w:cstheme="majorBidi"/>
      <w:color w:val="2F5496" w:themeColor="accent1" w:themeShade="BF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2328"/>
    <w:rPr>
      <w:rFonts w:ascii="Calibri" w:hAnsi="Calibri" w:cs="Calibri"/>
      <w:color w:val="00508C"/>
      <w:u w:val="none"/>
    </w:rPr>
  </w:style>
  <w:style w:type="character" w:styleId="FollowedHyperlink">
    <w:name w:val="FollowedHyperlink"/>
    <w:basedOn w:val="Hyperlink"/>
    <w:uiPriority w:val="99"/>
    <w:unhideWhenUsed/>
    <w:rsid w:val="00BF7BCB"/>
    <w:rPr>
      <w:rFonts w:ascii="Calibri Light" w:hAnsi="Calibri Light" w:cs="Calibri Light"/>
      <w:color w:val="95B5D3"/>
      <w:u w:val="non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sochpdefault">
    <w:name w:val="msochpdefault"/>
    <w:basedOn w:val="Normal"/>
    <w:pPr>
      <w:spacing w:before="100" w:beforeAutospacing="1" w:after="100" w:afterAutospacing="1"/>
    </w:pPr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D493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22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05A0"/>
    <w:pPr>
      <w:ind w:left="720"/>
      <w:contextualSpacing/>
    </w:pPr>
    <w:rPr>
      <w:rFonts w:cs="Mangal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B322BE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Title">
    <w:name w:val="Title"/>
    <w:basedOn w:val="Normal"/>
    <w:next w:val="Normal"/>
    <w:link w:val="TitleChar"/>
    <w:uiPriority w:val="10"/>
    <w:qFormat/>
    <w:rsid w:val="00345E30"/>
    <w:pPr>
      <w:contextualSpacing/>
      <w:jc w:val="center"/>
    </w:pPr>
    <w:rPr>
      <w:rFonts w:eastAsiaTheme="majorEastAsia" w:cstheme="majorBidi"/>
      <w:b/>
      <w:bCs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345E30"/>
    <w:rPr>
      <w:rFonts w:asciiTheme="majorHAnsi" w:eastAsiaTheme="majorEastAsia" w:hAnsiTheme="majorHAnsi" w:cstheme="majorBidi"/>
      <w:b/>
      <w:bCs/>
      <w:color w:val="1F4E79" w:themeColor="accent5" w:themeShade="80"/>
      <w:kern w:val="28"/>
      <w:sz w:val="56"/>
      <w:szCs w:val="50"/>
    </w:rPr>
  </w:style>
  <w:style w:type="paragraph" w:styleId="NormalIndent">
    <w:name w:val="Normal Indent"/>
    <w:basedOn w:val="Normal"/>
    <w:uiPriority w:val="99"/>
    <w:unhideWhenUsed/>
    <w:rsid w:val="00F47EC8"/>
    <w:pPr>
      <w:ind w:left="360"/>
    </w:pPr>
    <w:rPr>
      <w:rFonts w:cs="Mangal"/>
      <w:szCs w:val="25"/>
    </w:rPr>
  </w:style>
  <w:style w:type="paragraph" w:customStyle="1" w:styleId="Picture">
    <w:name w:val="Picture"/>
    <w:basedOn w:val="Normal"/>
    <w:qFormat/>
    <w:rsid w:val="00D34E0A"/>
    <w:pPr>
      <w:jc w:val="center"/>
    </w:pPr>
    <w:rPr>
      <w:noProof/>
    </w:rPr>
  </w:style>
  <w:style w:type="character" w:customStyle="1" w:styleId="definitioncharacter">
    <w:name w:val="definition character"/>
    <w:basedOn w:val="DefaultParagraphFont"/>
    <w:uiPriority w:val="1"/>
    <w:qFormat/>
    <w:rsid w:val="004F0CE2"/>
    <w:rPr>
      <w:caps/>
      <w:sz w:val="30"/>
      <w:szCs w:val="30"/>
    </w:rPr>
  </w:style>
  <w:style w:type="character" w:customStyle="1" w:styleId="DefinitionCharacter0">
    <w:name w:val="Definition Character"/>
    <w:basedOn w:val="DefaultParagraphFont"/>
    <w:qFormat/>
    <w:rsid w:val="005923F3"/>
    <w:rPr>
      <w:rFonts w:asciiTheme="majorHAnsi" w:hAnsiTheme="majorHAnsi" w:cstheme="majorHAnsi"/>
      <w:caps/>
      <w:sz w:val="27"/>
      <w:szCs w:val="27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NEWMACROS.SET_TARGET" wne:name="Project.NewMacros.set_targe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76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2026\the%20way%20of%20being%20-%20master.html" TargetMode="External"/><Relationship Id="rId13" Type="http://schemas.openxmlformats.org/officeDocument/2006/relationships/hyperlink" Target="2026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hyperlink" Target="2026\the%20way%20of%20being%20-%20minimal.html" TargetMode="External"/><Relationship Id="rId12" Type="http://schemas.openxmlformats.org/officeDocument/2006/relationships/hyperlink" Target="2021\resources\a%20system%20of%20knowledge.html" TargetMode="External"/><Relationship Id="rId17" Type="http://schemas.openxmlformats.org/officeDocument/2006/relationships/fontTable" Target="fontTable.xml"/><Relationship Id="rId2" Type="http://schemas.microsoft.com/office/2006/relationships/keyMapCustomizations" Target="customizations.xml"/><Relationship Id="rId16" Type="http://schemas.openxmlformats.org/officeDocument/2006/relationships/hyperlink" Target="2024\resources\daily%20links.html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2026\the%20way%20of%20being%20-%20informal.html" TargetMode="External"/><Relationship Id="rId5" Type="http://schemas.openxmlformats.org/officeDocument/2006/relationships/settings" Target="settings.xml"/><Relationship Id="rId15" Type="http://schemas.openxmlformats.org/officeDocument/2006/relationships/hyperlink" Target="2022\theway\my%20life\the%20world.pdf" TargetMode="External"/><Relationship Id="rId10" Type="http://schemas.openxmlformats.org/officeDocument/2006/relationships/hyperlink" Target="2026\the%20way%20of%20being%20-%20axiomatic.html" TargetMode="External"/><Relationship Id="rId4" Type="http://schemas.openxmlformats.org/officeDocument/2006/relationships/styles" Target="styles.xml"/><Relationship Id="rId9" Type="http://schemas.openxmlformats.org/officeDocument/2006/relationships/hyperlink" Target="2026\the%20way%20of%20being%20-%20long.html" TargetMode="External"/><Relationship Id="rId14" Type="http://schemas.openxmlformats.org/officeDocument/2006/relationships/hyperlink" Target="2026\design%20and%20planning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r\AppData\Roaming\Microsoft\Templates\journey%20in%20being.dot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journey in being.dotm</Template>
  <TotalTime>1</TotalTime>
  <Pages>1</Pages>
  <Words>244</Words>
  <Characters>1390</Characters>
  <Application>Microsoft Office Word</Application>
  <DocSecurity>0</DocSecurity>
  <Lines>21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Way of Being</vt:lpstr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Way of Being</dc:title>
  <dc:subject/>
  <dc:creator>Anil Mitra</dc:creator>
  <cp:keywords/>
  <dc:description/>
  <cp:lastModifiedBy>Anil Mitra</cp:lastModifiedBy>
  <cp:revision>5</cp:revision>
  <dcterms:created xsi:type="dcterms:W3CDTF">2026-07-04T13:02:00Z</dcterms:created>
  <dcterms:modified xsi:type="dcterms:W3CDTF">2026-07-04T13:02:00Z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other</vt:lpwstr>
  </property>
</Properties>
</file>