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B497" w14:textId="6E1D0555" w:rsidR="00E355B0" w:rsidRPr="003C06DD" w:rsidRDefault="00C925FD" w:rsidP="00484233">
      <w:pPr>
        <w:pStyle w:val="Title"/>
        <w:jc w:val="left"/>
        <w:rPr>
          <w:rFonts w:ascii="Calibri Light" w:hAnsi="Calibri Light"/>
          <w:sz w:val="18"/>
          <w:szCs w:val="18"/>
        </w:rPr>
      </w:pPr>
      <w:r w:rsidRPr="003C06DD">
        <w:rPr>
          <w:rFonts w:ascii="Calibri Light" w:hAnsi="Calibri Light"/>
          <w:caps w:val="0"/>
          <w:sz w:val="18"/>
          <w:szCs w:val="18"/>
        </w:rPr>
        <w:t>Priorities</w:t>
      </w: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7054"/>
        <w:gridCol w:w="7048"/>
      </w:tblGrid>
      <w:tr w:rsidR="0060276F" w:rsidRPr="003C06DD" w14:paraId="08A8181B" w14:textId="77777777" w:rsidTr="00AE7798">
        <w:tc>
          <w:tcPr>
            <w:tcW w:w="7054" w:type="dxa"/>
            <w:tcBorders>
              <w:right w:val="dotted" w:sz="4" w:space="0" w:color="D86DCB" w:themeColor="accent5" w:themeTint="99"/>
            </w:tcBorders>
          </w:tcPr>
          <w:p w14:paraId="20B9DFC4" w14:textId="7F5B87EB" w:rsidR="0060276F" w:rsidRPr="003C06DD" w:rsidRDefault="00AD0C5D" w:rsidP="007F6E20">
            <w:pPr>
              <w:pStyle w:val="Title"/>
              <w:rPr>
                <w:rFonts w:ascii="Calibri Light" w:hAnsi="Calibri Light"/>
                <w:color w:val="EE0000"/>
                <w:sz w:val="18"/>
                <w:szCs w:val="18"/>
              </w:rPr>
            </w:pPr>
            <w:r w:rsidRPr="003C06DD">
              <w:rPr>
                <w:rFonts w:ascii="Calibri Light" w:hAnsi="Calibri Light"/>
                <w:caps w:val="0"/>
                <w:color w:val="EE0000"/>
                <w:sz w:val="18"/>
                <w:szCs w:val="18"/>
              </w:rPr>
              <w:t>Realization</w:t>
            </w:r>
            <w:r w:rsidRPr="003C06DD">
              <w:rPr>
                <w:rFonts w:ascii="Calibri Light" w:hAnsi="Calibri Light"/>
                <w:caps w:val="0"/>
                <w:vanish/>
                <w:color w:val="EE0000"/>
                <w:sz w:val="18"/>
                <w:szCs w:val="18"/>
              </w:rPr>
              <w:t xml:space="preserve"> (shared)</w:t>
            </w:r>
          </w:p>
        </w:tc>
        <w:tc>
          <w:tcPr>
            <w:tcW w:w="7048" w:type="dxa"/>
            <w:tcBorders>
              <w:left w:val="dotted" w:sz="4" w:space="0" w:color="D86DCB" w:themeColor="accent5" w:themeTint="99"/>
            </w:tcBorders>
          </w:tcPr>
          <w:p w14:paraId="15CA3035" w14:textId="7BBAE3AB" w:rsidR="0060276F" w:rsidRPr="003C06DD" w:rsidRDefault="00C925FD" w:rsidP="007F6E20">
            <w:pPr>
              <w:pStyle w:val="Title"/>
              <w:rPr>
                <w:rFonts w:ascii="Calibri Light" w:hAnsi="Calibri Light"/>
                <w:color w:val="EE0000"/>
                <w:sz w:val="18"/>
                <w:szCs w:val="18"/>
              </w:rPr>
            </w:pPr>
            <w:r w:rsidRPr="003C06DD">
              <w:rPr>
                <w:rFonts w:ascii="Calibri Light" w:hAnsi="Calibri Light"/>
                <w:caps w:val="0"/>
                <w:color w:val="EE0000"/>
                <w:sz w:val="18"/>
                <w:szCs w:val="18"/>
              </w:rPr>
              <w:t>Ground</w:t>
            </w:r>
          </w:p>
        </w:tc>
      </w:tr>
      <w:tr w:rsidR="0060276F" w:rsidRPr="003C06DD" w14:paraId="790A53F8" w14:textId="77777777" w:rsidTr="00AE7798">
        <w:trPr>
          <w:trHeight w:val="392"/>
        </w:trPr>
        <w:tc>
          <w:tcPr>
            <w:tcW w:w="7054" w:type="dxa"/>
            <w:tcBorders>
              <w:right w:val="dotted" w:sz="4" w:space="0" w:color="D86DCB" w:themeColor="accent5" w:themeTint="99"/>
            </w:tcBorders>
          </w:tcPr>
          <w:p w14:paraId="5A712D72" w14:textId="4E48EEE3" w:rsidR="00F54114" w:rsidRPr="003C06DD" w:rsidRDefault="00167600" w:rsidP="00F66D60">
            <w:pPr>
              <w:pStyle w:val="Heading1"/>
              <w:rPr>
                <w:rFonts w:ascii="Calibri Light" w:hAnsi="Calibri Light"/>
                <w:b w:val="0"/>
                <w:bCs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Foundation</w:t>
            </w:r>
            <w:r w:rsidR="00646520" w:rsidRPr="003C06DD">
              <w:rPr>
                <w:rFonts w:ascii="Calibri Light" w:hAnsi="Calibri Light"/>
                <w:b w:val="0"/>
                <w:bCs/>
                <w:vanish/>
                <w:sz w:val="18"/>
                <w:szCs w:val="18"/>
              </w:rPr>
              <w:t xml:space="preserve"> –</w:t>
            </w:r>
            <w:r w:rsidRPr="003C06DD">
              <w:rPr>
                <w:rFonts w:ascii="Calibri Light" w:hAnsi="Calibri Light"/>
                <w:b w:val="0"/>
                <w:bCs/>
                <w:vanish/>
                <w:sz w:val="18"/>
                <w:szCs w:val="18"/>
              </w:rPr>
              <w:t>(immediate)</w:t>
            </w:r>
          </w:p>
          <w:p w14:paraId="54FA242D" w14:textId="52B3001C" w:rsidR="00087067" w:rsidRPr="003C06DD" w:rsidRDefault="001D7056" w:rsidP="001D1973">
            <w:pPr>
              <w:pStyle w:val="NormalDetail"/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 xml:space="preserve">Experience, </w:t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write</w:t>
            </w:r>
            <w:r w:rsidR="009B3540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, site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—docs, site</w:t>
            </w:r>
            <w:r w:rsidRPr="003C06DD">
              <w:rPr>
                <w:rFonts w:ascii="Calibri Light" w:hAnsi="Calibri Light" w:cs="Calibri Light"/>
                <w:vanish/>
                <w:color w:val="EE0000"/>
                <w:sz w:val="18"/>
                <w:szCs w:val="18"/>
              </w:rPr>
              <w:t xml:space="preserve"> 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network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, advertise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publish</w:t>
            </w:r>
            <w:r w:rsidR="00440CE9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, profit</w:t>
            </w:r>
            <w:r w:rsidR="00E42C43" w:rsidRPr="003C06DD">
              <w:rPr>
                <w:rFonts w:ascii="Calibri Light" w:hAnsi="Calibri Light" w:cs="Calibri Light"/>
                <w:vanish/>
                <w:color w:val="EE0000"/>
                <w:sz w:val="18"/>
                <w:szCs w:val="18"/>
              </w:rPr>
              <w:t xml:space="preserve"> </w:t>
            </w:r>
            <w:r w:rsidR="00E42C43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ebdings" w:char="F034"/>
            </w:r>
          </w:p>
          <w:p w14:paraId="7D243A90" w14:textId="495B0147" w:rsidR="00F54114" w:rsidRPr="003C06DD" w:rsidRDefault="00C925FD" w:rsidP="00025FD7">
            <w:pPr>
              <w:pStyle w:val="NormalDetail"/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Institute</w:t>
            </w:r>
            <w:r w:rsidR="00AA0FDC" w:rsidRPr="003C06DD">
              <w:rPr>
                <w:rFonts w:ascii="Calibri Light" w:hAnsi="Calibri Light" w:cs="Calibri Light"/>
                <w:vanish/>
                <w:color w:val="EE0000"/>
                <w:sz w:val="18"/>
                <w:szCs w:val="18"/>
              </w:rPr>
              <w:t xml:space="preserve"> (virtual)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—plan to be entered to </w:t>
            </w:r>
            <w:hyperlink r:id="rId7" w:history="1">
              <w:r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axiomatic</w:t>
              </w:r>
            </w:hyperlink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and </w:t>
            </w:r>
            <w:hyperlink r:id="rId8" w:history="1">
              <w:r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minimal</w:t>
              </w:r>
            </w:hyperlink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versions</w:t>
            </w:r>
          </w:p>
          <w:p w14:paraId="2E095FBB" w14:textId="6ECF809E" w:rsidR="00F54114" w:rsidRPr="003C06DD" w:rsidRDefault="00C925FD" w:rsidP="00F66D60">
            <w:pPr>
              <w:pStyle w:val="Heading1"/>
              <w:rPr>
                <w:rFonts w:ascii="Calibri Light" w:hAnsi="Calibri Light"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Transformation</w:t>
            </w:r>
          </w:p>
          <w:p w14:paraId="77586039" w14:textId="0C987B26" w:rsidR="0060276F" w:rsidRPr="003C06DD" w:rsidRDefault="00C925FD" w:rsidP="006C3B4C">
            <w:pPr>
              <w:pStyle w:val="NormalDetail"/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Self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—yoga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,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ground (right) </w:t>
            </w:r>
            <w:r w:rsidR="006C3B4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3"/>
            </w:r>
            <w:r w:rsidR="006C3B4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world</w:t>
            </w:r>
            <w:r w:rsidR="00CA0FF9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– </w:t>
            </w:r>
            <w:r w:rsidR="008A32F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psyche</w:t>
            </w:r>
            <w:r w:rsidR="00CB0E3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8A32F8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nature, society, artifact, </w:t>
            </w:r>
            <w:r w:rsidR="008A32F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universe</w:t>
            </w:r>
          </w:p>
          <w:p w14:paraId="3A007FC7" w14:textId="318AD3B9" w:rsidR="00DD6B90" w:rsidRPr="003C06DD" w:rsidRDefault="0029352A" w:rsidP="003E20AC">
            <w:pPr>
              <w:pStyle w:val="NormalDetail"/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vanish/>
                <w:color w:val="EE0000"/>
                <w:sz w:val="18"/>
                <w:szCs w:val="18"/>
              </w:rPr>
              <w:t xml:space="preserve">Active </w:t>
            </w:r>
            <w:r w:rsidR="008B38F7"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Immers</w:t>
            </w:r>
            <w:r w:rsidR="00B916AE"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e</w:t>
            </w:r>
            <w:r w:rsidR="002867D1" w:rsidRPr="003C06DD">
              <w:rPr>
                <w:rFonts w:ascii="Calibri Light" w:hAnsi="Calibri Light" w:cs="Calibri Light"/>
                <w:b/>
                <w:bCs/>
                <w:vanish/>
                <w:color w:val="EE0000"/>
                <w:sz w:val="18"/>
                <w:szCs w:val="18"/>
              </w:rPr>
              <w:t xml:space="preserve"> </w:t>
            </w:r>
            <w:r w:rsidR="008B38F7" w:rsidRPr="003C06DD">
              <w:rPr>
                <w:rFonts w:ascii="Calibri Light" w:hAnsi="Calibri Light" w:cs="Calibri Light"/>
                <w:b/>
                <w:bCs/>
                <w:vanish/>
                <w:color w:val="EE0000"/>
                <w:sz w:val="18"/>
                <w:szCs w:val="18"/>
              </w:rPr>
              <w:t xml:space="preserve">and travel </w:t>
            </w:r>
            <w:r w:rsidR="002867D1" w:rsidRPr="003C06DD">
              <w:rPr>
                <w:rFonts w:ascii="Calibri Light" w:hAnsi="Calibri Light" w:cs="Calibri Light"/>
                <w:b/>
                <w:bCs/>
                <w:vanish/>
                <w:color w:val="EE0000"/>
                <w:sz w:val="18"/>
                <w:szCs w:val="18"/>
              </w:rPr>
              <w:t>plan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322909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nature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: v</w:t>
            </w:r>
            <w:r w:rsidR="00DF4F83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-</w:t>
            </w:r>
            <w:r w:rsidR="00E167C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q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uest</w:t>
            </w:r>
            <w:r w:rsidR="0038579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change.me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road trip, camp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w</w:t>
            </w:r>
            <w:r w:rsidR="00955974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/</w:t>
            </w:r>
            <w:r w:rsidR="00A83C45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l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arge tent</w:t>
            </w:r>
            <w:r w:rsidR="003E20A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905A6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905A62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culture</w:t>
            </w:r>
            <w:r w:rsidR="00905A6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: spiritual, </w:t>
            </w:r>
            <w:r w:rsidR="000F79A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social</w:t>
            </w:r>
            <w:r w:rsidR="000F79A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; instrumental—political, economic, educational</w:t>
            </w:r>
          </w:p>
        </w:tc>
        <w:tc>
          <w:tcPr>
            <w:tcW w:w="7048" w:type="dxa"/>
            <w:tcBorders>
              <w:left w:val="dotted" w:sz="4" w:space="0" w:color="D86DCB" w:themeColor="accent5" w:themeTint="99"/>
            </w:tcBorders>
          </w:tcPr>
          <w:p w14:paraId="50892AAB" w14:textId="3E4ADBCA" w:rsidR="0060276F" w:rsidRPr="003C06DD" w:rsidRDefault="005D0987" w:rsidP="00F66D60">
            <w:pPr>
              <w:pStyle w:val="Heading1"/>
              <w:rPr>
                <w:rFonts w:ascii="Calibri Light" w:hAnsi="Calibri Light"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Essentials</w:t>
            </w:r>
            <w:r w:rsidRPr="003C06DD">
              <w:rPr>
                <w:rFonts w:ascii="Calibri Light" w:hAnsi="Calibri Light"/>
                <w:vanish/>
                <w:sz w:val="18"/>
                <w:szCs w:val="18"/>
              </w:rPr>
              <w:t xml:space="preserve"> for l</w:t>
            </w:r>
            <w:r w:rsidR="003D2863" w:rsidRPr="003C06DD">
              <w:rPr>
                <w:rFonts w:ascii="Calibri Light" w:hAnsi="Calibri Light"/>
                <w:vanish/>
                <w:sz w:val="18"/>
                <w:szCs w:val="18"/>
              </w:rPr>
              <w:t>iving</w:t>
            </w:r>
            <w:r w:rsidRPr="003C06DD">
              <w:rPr>
                <w:rFonts w:ascii="Calibri Light" w:hAnsi="Calibri Light"/>
                <w:vanish/>
                <w:sz w:val="18"/>
                <w:szCs w:val="18"/>
              </w:rPr>
              <w:t xml:space="preserve"> essentials</w:t>
            </w:r>
            <w:r w:rsidR="003D2863" w:rsidRPr="003C06DD">
              <w:rPr>
                <w:rFonts w:ascii="Calibri Light" w:hAnsi="Calibri Light"/>
                <w:vanish/>
                <w:sz w:val="18"/>
                <w:szCs w:val="18"/>
              </w:rPr>
              <w:t xml:space="preserve"> (quality, need)</w:t>
            </w:r>
          </w:p>
          <w:p w14:paraId="1B55C541" w14:textId="7B922CE2" w:rsidR="00C948E3" w:rsidRPr="003C06DD" w:rsidRDefault="00C925FD" w:rsidP="00025FD7">
            <w:pPr>
              <w:pStyle w:val="NormalDetail"/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$</w:t>
            </w:r>
            <w:r w:rsidR="00EB14F1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(save.work)</w:t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-</w:t>
            </w:r>
            <w:hyperlink r:id="rId9" w:history="1">
              <w:r w:rsidR="001C2F5C" w:rsidRPr="003C06DD">
                <w:rPr>
                  <w:rStyle w:val="Hyperlink"/>
                  <w:rFonts w:ascii="Calibri Light" w:hAnsi="Calibri Light" w:cs="Calibri Light"/>
                  <w:b/>
                  <w:bCs/>
                  <w:sz w:val="18"/>
                  <w:szCs w:val="18"/>
                  <w:u w:val="single"/>
                </w:rPr>
                <w:t>p</w:t>
              </w:r>
              <w:r w:rsidR="00C4183B" w:rsidRPr="003C06DD">
                <w:rPr>
                  <w:rStyle w:val="Hyperlink"/>
                  <w:rFonts w:ascii="Calibri Light" w:hAnsi="Calibri Light" w:cs="Calibri Light"/>
                  <w:b/>
                  <w:bCs/>
                  <w:sz w:val="18"/>
                  <w:szCs w:val="18"/>
                  <w:u w:val="single"/>
                </w:rPr>
                <w:t>eople</w:t>
              </w:r>
            </w:hyperlink>
            <w:r w:rsidR="00665334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(end unhealthiness; act when ready with a prepared statement)</w:t>
            </w:r>
            <w:r w:rsidR="001C2F5C"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-</w:t>
            </w:r>
            <w:r w:rsidR="00F14E15" w:rsidRPr="003C06DD">
              <w:rPr>
                <w:rFonts w:ascii="Calibri Light" w:hAnsi="Calibri Light" w:cs="Calibri Light"/>
                <w:vanish/>
                <w:color w:val="EE0000"/>
                <w:sz w:val="18"/>
                <w:szCs w:val="18"/>
              </w:rPr>
              <w:t>se</w:t>
            </w:r>
            <w:r w:rsidRPr="003C06DD">
              <w:rPr>
                <w:rFonts w:ascii="Calibri Light" w:hAnsi="Calibri Light" w:cs="Calibri Light"/>
                <w:vanish/>
                <w:color w:val="EE0000"/>
                <w:sz w:val="18"/>
                <w:szCs w:val="18"/>
              </w:rPr>
              <w:t>curity-</w:t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community</w:t>
            </w: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-</w:t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place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fo</w:t>
            </w:r>
            <w:r w:rsidR="00E202A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r</w:t>
            </w:r>
            <w:r w:rsidR="00881B1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realization, 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health, 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strengthen 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self</w:t>
            </w:r>
            <w:r w:rsidR="002D350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.center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8B77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3"/>
            </w:r>
            <w:r w:rsidR="008B77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hyperlink w:anchor="discipline" w:tooltip="centering, routine, minimize dissipation - netflix, soc med, ppl, dithering" w:history="1">
              <w:r w:rsidRPr="003C06DD">
                <w:rPr>
                  <w:rFonts w:ascii="Calibri Light" w:hAnsi="Calibri Light" w:cs="Calibri Light"/>
                  <w:b/>
                  <w:bCs/>
                  <w:color w:val="EE0000"/>
                  <w:sz w:val="18"/>
                  <w:szCs w:val="18"/>
                </w:rPr>
                <w:t>disci</w:t>
              </w:r>
              <w:bookmarkStart w:id="0" w:name="discipline"/>
              <w:bookmarkEnd w:id="0"/>
              <w:r w:rsidRPr="003C06DD">
                <w:rPr>
                  <w:rFonts w:ascii="Calibri Light" w:hAnsi="Calibri Light" w:cs="Calibri Light"/>
                  <w:b/>
                  <w:bCs/>
                  <w:color w:val="EE0000"/>
                  <w:sz w:val="18"/>
                  <w:szCs w:val="18"/>
                </w:rPr>
                <w:t>pline</w:t>
              </w:r>
            </w:hyperlink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routine, house, min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imize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dissipation </w:t>
            </w:r>
            <w:r w:rsidR="00F90FF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hyperlink w:anchor="discipline" w:tooltip="centering, routine, minimize dissipation - netflix, soc med, ppl, dithering" w:history="1">
              <w:r w:rsidRPr="003C06DD">
                <w:rPr>
                  <w:rFonts w:ascii="Calibri Light" w:hAnsi="Calibri Light" w:cs="Calibri Light"/>
                  <w:b/>
                  <w:bCs/>
                  <w:color w:val="EE0000"/>
                  <w:sz w:val="18"/>
                  <w:szCs w:val="18"/>
                </w:rPr>
                <w:t>this</w:t>
              </w:r>
            </w:hyperlink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: incorp pathways</w:t>
            </w:r>
            <w:r w:rsidR="0093002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93002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93002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may then</w:t>
            </w:r>
            <w:r w:rsidR="0093002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auto</w:t>
            </w:r>
            <w:r w:rsidR="0093002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mate</w:t>
            </w:r>
            <w:r w:rsidR="00AE5E5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</w:p>
          <w:p w14:paraId="630D9691" w14:textId="7A889331" w:rsidR="00B03B6B" w:rsidRPr="003C06DD" w:rsidRDefault="00751941" w:rsidP="00365410">
            <w:pPr>
              <w:pStyle w:val="NormalDetail"/>
              <w:rPr>
                <w:rFonts w:ascii="Calibri Light" w:hAnsi="Calibri Light" w:cs="Calibri Light"/>
                <w:bCs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color w:val="EE0000"/>
                <w:sz w:val="18"/>
                <w:szCs w:val="18"/>
              </w:rPr>
              <w:t>d</w:t>
            </w:r>
            <w:r w:rsidR="00DC0DDE" w:rsidRPr="003C06DD">
              <w:rPr>
                <w:rFonts w:ascii="Calibri Light" w:hAnsi="Calibri Light" w:cs="Calibri Light"/>
                <w:b/>
                <w:color w:val="EE0000"/>
                <w:sz w:val="18"/>
                <w:szCs w:val="18"/>
              </w:rPr>
              <w:t>aily</w:t>
            </w:r>
            <w:r w:rsidR="00DC0DDE" w:rsidRPr="003C06DD">
              <w:rPr>
                <w:rFonts w:ascii="Calibri Light" w:hAnsi="Calibri Light" w:cs="Calibri Light"/>
                <w:bCs/>
                <w:vanish/>
                <w:color w:val="0B769F" w:themeColor="accent4" w:themeShade="BF"/>
                <w:sz w:val="18"/>
                <w:szCs w:val="18"/>
              </w:rPr>
              <w:t xml:space="preserve"> (regular)</w:t>
            </w:r>
            <w:r w:rsidR="00DC0DDE" w:rsidRPr="003C06DD">
              <w:rPr>
                <w:rFonts w:ascii="Calibri Light" w:hAnsi="Calibri Light" w:cs="Calibri Light"/>
                <w:bCs/>
                <w:color w:val="0B769F" w:themeColor="accent4" w:themeShade="BF"/>
                <w:sz w:val="18"/>
                <w:szCs w:val="18"/>
              </w:rPr>
              <w:t>—</w:t>
            </w:r>
            <w:r w:rsidR="00AD42C5" w:rsidRPr="003C06DD">
              <w:rPr>
                <w:rFonts w:ascii="Calibri Light" w:hAnsi="Calibri Light" w:cs="Calibri Light"/>
                <w:bCs/>
                <w:color w:val="0B769F" w:themeColor="accent4" w:themeShade="BF"/>
                <w:sz w:val="18"/>
                <w:szCs w:val="18"/>
              </w:rPr>
              <w:t>realization</w:t>
            </w:r>
            <w:r w:rsidR="00AD42C5" w:rsidRPr="003C06DD">
              <w:rPr>
                <w:rFonts w:ascii="Calibri Light" w:hAnsi="Calibri Light" w:cs="Calibri Light"/>
                <w:bCs/>
                <w:vanish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bCs/>
                <w:vanish/>
                <w:color w:val="0B769F" w:themeColor="accent4" w:themeShade="BF"/>
                <w:sz w:val="18"/>
                <w:szCs w:val="18"/>
              </w:rPr>
              <w:t>(left, schedule below)</w:t>
            </w:r>
          </w:p>
          <w:p w14:paraId="1DFF4156" w14:textId="6418FA81" w:rsidR="0039305F" w:rsidRPr="003C06DD" w:rsidRDefault="00C925FD" w:rsidP="0039305F">
            <w:pPr>
              <w:pStyle w:val="Heading1"/>
              <w:ind w:left="300" w:hanging="300"/>
              <w:rPr>
                <w:rFonts w:ascii="Calibri Light" w:hAnsi="Calibri Light"/>
                <w:b w:val="0"/>
                <w:bCs/>
                <w:color w:val="EE0000"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Tasks</w:t>
            </w:r>
            <w:r w:rsidR="00FC0E4A" w:rsidRPr="003C06DD">
              <w:rPr>
                <w:rFonts w:ascii="Calibri Light" w:hAnsi="Calibri Light"/>
                <w:sz w:val="18"/>
                <w:szCs w:val="18"/>
              </w:rPr>
              <w:t xml:space="preserve"> </w:t>
            </w:r>
            <w:r w:rsidR="00E67BB0" w:rsidRPr="003C06DD">
              <w:rPr>
                <w:rFonts w:ascii="Calibri Light" w:hAnsi="Calibri Light"/>
                <w:bCs/>
                <w:color w:val="EE0000"/>
                <w:sz w:val="18"/>
                <w:szCs w:val="18"/>
              </w:rPr>
              <w:t>Thu</w:t>
            </w:r>
            <w:r w:rsidR="00A376F3" w:rsidRPr="003C06DD">
              <w:rPr>
                <w:rFonts w:ascii="Calibri Light" w:hAnsi="Calibri Light"/>
                <w:b w:val="0"/>
                <w:bCs/>
                <w:color w:val="333399"/>
                <w:sz w:val="18"/>
                <w:szCs w:val="18"/>
              </w:rPr>
              <w:t>—</w:t>
            </w:r>
            <w:r w:rsidR="00221BEC" w:rsidRPr="003C06DD">
              <w:rPr>
                <w:rFonts w:ascii="Calibri Light" w:hAnsi="Calibri Light"/>
                <w:b w:val="0"/>
                <w:bCs/>
                <w:color w:val="333399"/>
                <w:sz w:val="18"/>
                <w:szCs w:val="18"/>
              </w:rPr>
              <w:t xml:space="preserve">opt essentials </w:t>
            </w:r>
            <w:r w:rsidR="00A376F3" w:rsidRPr="003C06DD">
              <w:rPr>
                <w:rFonts w:ascii="Calibri Light" w:hAnsi="Calibri Light"/>
                <w:b w:val="0"/>
                <w:bCs/>
                <w:color w:val="333399"/>
                <w:sz w:val="18"/>
                <w:szCs w:val="18"/>
              </w:rPr>
              <w:sym w:font="Webdings" w:char="F034"/>
            </w:r>
            <w:r w:rsidR="00A376F3" w:rsidRPr="003C06DD">
              <w:rPr>
                <w:rFonts w:ascii="Calibri Light" w:hAnsi="Calibri Light"/>
                <w:color w:val="333399"/>
                <w:sz w:val="18"/>
                <w:szCs w:val="18"/>
              </w:rPr>
              <w:t xml:space="preserve"> </w:t>
            </w:r>
            <w:r w:rsidR="000A09E3" w:rsidRPr="003C06DD">
              <w:rPr>
                <w:rFonts w:ascii="Calibri Light" w:hAnsi="Calibri Light"/>
                <w:bCs/>
                <w:vanish/>
                <w:color w:val="EE0000"/>
                <w:sz w:val="18"/>
                <w:szCs w:val="18"/>
              </w:rPr>
              <w:t xml:space="preserve">active </w:t>
            </w:r>
            <w:r w:rsidR="000A09E3" w:rsidRPr="003C06DD">
              <w:rPr>
                <w:rFonts w:ascii="Calibri Light" w:hAnsi="Calibri Light"/>
                <w:bCs/>
                <w:color w:val="EE0000"/>
                <w:sz w:val="18"/>
                <w:szCs w:val="18"/>
              </w:rPr>
              <w:t>i</w:t>
            </w:r>
            <w:r w:rsidR="00E959CF" w:rsidRPr="003C06DD">
              <w:rPr>
                <w:rFonts w:ascii="Calibri Light" w:hAnsi="Calibri Light"/>
                <w:bCs/>
                <w:color w:val="EE0000"/>
                <w:sz w:val="18"/>
                <w:szCs w:val="18"/>
              </w:rPr>
              <w:t>mmersion</w:t>
            </w:r>
            <w:r w:rsidR="00F344A9" w:rsidRPr="003C06DD">
              <w:rPr>
                <w:rFonts w:ascii="Calibri Light" w:hAnsi="Calibri Light"/>
                <w:bCs/>
                <w:vanish/>
                <w:color w:val="EE0000"/>
                <w:sz w:val="18"/>
                <w:szCs w:val="18"/>
              </w:rPr>
              <w:t>-travel plan and</w:t>
            </w:r>
            <w:r w:rsidR="00131FDB" w:rsidRPr="003C06DD">
              <w:rPr>
                <w:rFonts w:ascii="Calibri Light" w:hAnsi="Calibri Light"/>
                <w:bCs/>
                <w:color w:val="EE0000"/>
                <w:sz w:val="18"/>
                <w:szCs w:val="18"/>
              </w:rPr>
              <w:t xml:space="preserve"> </w:t>
            </w:r>
            <w:r w:rsidR="005407F9" w:rsidRPr="003C06DD">
              <w:rPr>
                <w:rFonts w:ascii="Calibri Light" w:hAnsi="Calibri Light"/>
                <w:color w:val="EE0000"/>
                <w:sz w:val="18"/>
                <w:szCs w:val="18"/>
              </w:rPr>
              <w:t>prep</w:t>
            </w:r>
            <w:r w:rsidR="00131FDB" w:rsidRPr="003C06DD">
              <w:rPr>
                <w:rFonts w:ascii="Calibri Light" w:hAnsi="Calibri Light"/>
                <w:sz w:val="18"/>
                <w:szCs w:val="18"/>
              </w:rPr>
              <w:t xml:space="preserve"> </w:t>
            </w:r>
            <w:r w:rsidR="008708CB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 </w:t>
            </w:r>
            <w:hyperlink r:id="rId10" w:history="1">
              <w:r w:rsidR="00131FDB" w:rsidRPr="003C06DD">
                <w:rPr>
                  <w:rStyle w:val="Hyperlink"/>
                  <w:rFonts w:ascii="Calibri Light" w:hAnsi="Calibri Light"/>
                  <w:b w:val="0"/>
                  <w:bCs/>
                  <w:sz w:val="18"/>
                  <w:szCs w:val="18"/>
                  <w:u w:val="single"/>
                </w:rPr>
                <w:t>trips</w:t>
              </w:r>
            </w:hyperlink>
            <w:r w:rsidR="00131FDB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, </w:t>
            </w:r>
            <w:hyperlink r:id="rId11" w:history="1">
              <w:r w:rsidR="00131FDB" w:rsidRPr="003C06DD">
                <w:rPr>
                  <w:rStyle w:val="Hyperlink"/>
                  <w:rFonts w:ascii="Calibri Light" w:hAnsi="Calibri Light"/>
                  <w:b w:val="0"/>
                  <w:bCs/>
                  <w:sz w:val="18"/>
                  <w:szCs w:val="18"/>
                  <w:u w:val="single"/>
                </w:rPr>
                <w:t>h</w:t>
              </w:r>
              <w:r w:rsidR="00131FDB" w:rsidRPr="003C06DD">
                <w:rPr>
                  <w:rStyle w:val="Hyperlink"/>
                  <w:rFonts w:ascii="Calibri Light" w:hAnsi="Calibri Light"/>
                  <w:b w:val="0"/>
                  <w:bCs/>
                  <w:vanish/>
                  <w:sz w:val="18"/>
                  <w:szCs w:val="18"/>
                  <w:u w:val="single"/>
                </w:rPr>
                <w:t>iking</w:t>
              </w:r>
              <w:r w:rsidR="00131FDB" w:rsidRPr="003C06DD">
                <w:rPr>
                  <w:rStyle w:val="Hyperlink"/>
                  <w:rFonts w:ascii="Calibri Light" w:hAnsi="Calibri Light"/>
                  <w:b w:val="0"/>
                  <w:bCs/>
                  <w:sz w:val="18"/>
                  <w:szCs w:val="18"/>
                  <w:u w:val="single"/>
                </w:rPr>
                <w:t xml:space="preserve"> list</w:t>
              </w:r>
            </w:hyperlink>
            <w:r w:rsidR="00131FDB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, </w:t>
            </w:r>
            <w:r w:rsidR="00131FDB" w:rsidRPr="003C06DD">
              <w:rPr>
                <w:rFonts w:ascii="Calibri Light" w:hAnsi="Calibri Light"/>
                <w:b w:val="0"/>
                <w:bCs/>
                <w:color w:val="333399"/>
                <w:sz w:val="18"/>
                <w:szCs w:val="18"/>
              </w:rPr>
              <w:t>tunes</w:t>
            </w:r>
            <w:r w:rsidR="00131FDB" w:rsidRPr="003C06DD">
              <w:rPr>
                <w:rFonts w:ascii="Calibri Light" w:hAnsi="Calibri Light"/>
                <w:sz w:val="18"/>
                <w:szCs w:val="18"/>
              </w:rPr>
              <w:t xml:space="preserve"> </w:t>
            </w:r>
            <w:r w:rsidR="00131FDB" w:rsidRPr="003C06DD">
              <w:rPr>
                <w:rFonts w:ascii="Calibri Light" w:hAnsi="Calibri Light"/>
                <w:sz w:val="18"/>
                <w:szCs w:val="18"/>
              </w:rPr>
              <w:sym w:font="Webdings" w:char="F034"/>
            </w:r>
            <w:r w:rsidR="00131FDB" w:rsidRPr="003C06DD">
              <w:rPr>
                <w:rFonts w:ascii="Calibri Light" w:hAnsi="Calibri Light"/>
                <w:color w:val="EE0000"/>
                <w:sz w:val="18"/>
                <w:szCs w:val="18"/>
              </w:rPr>
              <w:t xml:space="preserve"> resupply</w:t>
            </w:r>
            <w:r w:rsidR="00131FDB" w:rsidRPr="003C06DD">
              <w:rPr>
                <w:rFonts w:ascii="Calibri Light" w:hAnsi="Calibri Light"/>
                <w:sz w:val="18"/>
                <w:szCs w:val="18"/>
              </w:rPr>
              <w:t xml:space="preserve"> </w:t>
            </w:r>
            <w:hyperlink r:id="rId12" w:history="1">
              <w:r w:rsidR="008708CB" w:rsidRPr="003C06DD">
                <w:rPr>
                  <w:rStyle w:val="Hyperlink"/>
                  <w:rFonts w:ascii="Calibri Light" w:hAnsi="Calibri Light"/>
                  <w:b w:val="0"/>
                  <w:bCs/>
                  <w:sz w:val="18"/>
                  <w:szCs w:val="18"/>
                  <w:u w:val="single"/>
                </w:rPr>
                <w:t>gear</w:t>
              </w:r>
            </w:hyperlink>
            <w:r w:rsidR="008708CB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, </w:t>
            </w:r>
            <w:hyperlink r:id="rId13" w:history="1">
              <w:r w:rsidR="008708CB" w:rsidRPr="003C06DD">
                <w:rPr>
                  <w:rStyle w:val="Hyperlink"/>
                  <w:rFonts w:ascii="Calibri Light" w:hAnsi="Calibri Light"/>
                  <w:b w:val="0"/>
                  <w:bCs/>
                  <w:sz w:val="18"/>
                  <w:szCs w:val="18"/>
                  <w:u w:val="single"/>
                </w:rPr>
                <w:t>tasks</w:t>
              </w:r>
            </w:hyperlink>
            <w:r w:rsidR="008708CB" w:rsidRPr="003C06DD">
              <w:rPr>
                <w:rFonts w:ascii="Calibri Light" w:hAnsi="Calibri Light"/>
                <w:b w:val="0"/>
                <w:bCs/>
                <w:vanish/>
                <w:sz w:val="18"/>
                <w:szCs w:val="18"/>
              </w:rPr>
              <w:t>:</w:t>
            </w:r>
            <w:r w:rsidR="008708CB" w:rsidRPr="003C06DD">
              <w:rPr>
                <w:rFonts w:ascii="Calibri Light" w:hAnsi="Calibri Light"/>
                <w:b w:val="0"/>
                <w:bCs/>
                <w:vanish/>
                <w:color w:val="333399"/>
                <w:sz w:val="18"/>
                <w:szCs w:val="18"/>
              </w:rPr>
              <w:t xml:space="preserve"> grunge=essentials only, opt battery charger</w:t>
            </w:r>
            <w:r w:rsidR="001B52C0" w:rsidRPr="003C06DD">
              <w:rPr>
                <w:rFonts w:ascii="Calibri Light" w:hAnsi="Calibri Light"/>
                <w:b w:val="0"/>
                <w:bCs/>
                <w:vanish/>
                <w:color w:val="333399"/>
                <w:sz w:val="18"/>
                <w:szCs w:val="18"/>
              </w:rPr>
              <w:t xml:space="preserve">, </w:t>
            </w:r>
            <w:hyperlink r:id="rId14" w:history="1">
              <w:r w:rsidR="008708CB" w:rsidRPr="003C06DD">
                <w:rPr>
                  <w:rStyle w:val="Hyperlink"/>
                  <w:rFonts w:ascii="Calibri Light" w:hAnsi="Calibri Light"/>
                  <w:b w:val="0"/>
                  <w:bCs/>
                  <w:vanish/>
                  <w:sz w:val="18"/>
                  <w:szCs w:val="18"/>
                  <w:u w:val="single"/>
                </w:rPr>
                <w:t>acquire</w:t>
              </w:r>
            </w:hyperlink>
            <w:r w:rsidR="002459B1" w:rsidRPr="003C06DD">
              <w:rPr>
                <w:rFonts w:ascii="Calibri Light" w:hAnsi="Calibri Light"/>
                <w:sz w:val="18"/>
                <w:szCs w:val="18"/>
              </w:rPr>
              <w:t xml:space="preserve"> </w:t>
            </w:r>
          </w:p>
          <w:p w14:paraId="4032D461" w14:textId="6FD37368" w:rsidR="00B1172F" w:rsidRPr="003C06DD" w:rsidRDefault="0039305F" w:rsidP="000C72C9">
            <w:pPr>
              <w:pStyle w:val="NormalDetail"/>
              <w:ind w:left="690" w:hanging="240"/>
              <w:rPr>
                <w:rFonts w:ascii="Calibri Light" w:hAnsi="Calibri Light" w:cs="Calibri Light"/>
                <w:color w:val="EE0000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F</w:t>
            </w:r>
            <w:r w:rsidR="00E67BB0" w:rsidRPr="003C06DD">
              <w:rPr>
                <w:rFonts w:ascii="Calibri Light" w:hAnsi="Calibri Light" w:cs="Calibri Light"/>
                <w:b/>
                <w:bCs/>
                <w:color w:val="EE0000"/>
                <w:sz w:val="18"/>
                <w:szCs w:val="18"/>
              </w:rPr>
              <w:t>ri</w:t>
            </w:r>
            <w:r w:rsidR="006E1C9A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—biweekly vitamins, coffee,</w:t>
            </w:r>
            <w:r w:rsidR="006E1C9A" w:rsidRPr="003C06DD">
              <w:rPr>
                <w:rFonts w:ascii="Calibri Light" w:eastAsiaTheme="minorEastAsia" w:hAnsi="Calibri Light" w:cs="Calibri Light"/>
                <w:color w:val="0B769F" w:themeColor="accent4" w:themeShade="BF"/>
                <w:sz w:val="18"/>
                <w:szCs w:val="18"/>
              </w:rPr>
              <w:t xml:space="preserve"> clean, needs </w:t>
            </w:r>
            <w:r w:rsidR="006E1C9A" w:rsidRPr="003C06DD">
              <w:rPr>
                <w:rFonts w:ascii="Calibri Light" w:eastAsiaTheme="minorEastAsia" w:hAnsi="Calibri Light" w:cs="Calibri Light"/>
                <w:color w:val="0B769F" w:themeColor="accent4" w:themeShade="BF"/>
                <w:sz w:val="18"/>
                <w:szCs w:val="18"/>
              </w:rPr>
              <w:sym w:font="Symbol" w:char="F0AE"/>
            </w:r>
            <w:r w:rsidR="006E1C9A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6E1C9A" w:rsidRPr="003C06DD">
              <w:rPr>
                <w:rFonts w:ascii="Calibri Light" w:eastAsiaTheme="minorEastAsia" w:hAnsi="Calibri Light" w:cs="Calibri Light"/>
                <w:color w:val="0B769F" w:themeColor="accent4" w:themeShade="BF"/>
                <w:sz w:val="18"/>
                <w:szCs w:val="18"/>
              </w:rPr>
              <w:t>shop</w:t>
            </w:r>
            <w:r w:rsidR="006E1C9A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6E1C9A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long periods</w:t>
            </w:r>
          </w:p>
        </w:tc>
      </w:tr>
    </w:tbl>
    <w:p w14:paraId="228569E8" w14:textId="77777777" w:rsidR="00AE7798" w:rsidRPr="003C06DD" w:rsidRDefault="00AE7798">
      <w:pPr>
        <w:rPr>
          <w:rFonts w:ascii="Calibri Light" w:hAnsi="Calibri Light" w:cs="Calibri Light"/>
          <w:color w:val="0B769F" w:themeColor="accent4" w:themeShade="BF"/>
          <w:sz w:val="4"/>
          <w:szCs w:val="4"/>
        </w:rPr>
      </w:pP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14102"/>
      </w:tblGrid>
      <w:tr w:rsidR="00AE7798" w:rsidRPr="003C06DD" w14:paraId="54B1482C" w14:textId="77777777" w:rsidTr="00A636E1">
        <w:trPr>
          <w:trHeight w:val="464"/>
        </w:trPr>
        <w:tc>
          <w:tcPr>
            <w:tcW w:w="14102" w:type="dxa"/>
          </w:tcPr>
          <w:p w14:paraId="143BC996" w14:textId="7786F3CB" w:rsidR="00AE7798" w:rsidRPr="003C06DD" w:rsidRDefault="00B92FCF" w:rsidP="00F66D60">
            <w:pPr>
              <w:pStyle w:val="Heading1"/>
              <w:rPr>
                <w:rFonts w:ascii="Calibri Light" w:hAnsi="Calibri Light"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Calendar</w:t>
            </w:r>
            <w:r w:rsidR="00180C58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>—parallel</w:t>
            </w:r>
            <w:r w:rsidR="00180C58" w:rsidRPr="003C06DD">
              <w:rPr>
                <w:rFonts w:ascii="Calibri Light" w:hAnsi="Calibri Light"/>
                <w:sz w:val="18"/>
                <w:szCs w:val="18"/>
              </w:rPr>
              <w:t>:</w:t>
            </w:r>
            <w:r w:rsidR="00180C58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</w:t>
            </w:r>
            <w:r w:rsidR="00876B8B" w:rsidRPr="003C06DD">
              <w:rPr>
                <w:rFonts w:ascii="Calibri Light" w:hAnsi="Calibri Light"/>
                <w:color w:val="EE0000"/>
                <w:sz w:val="18"/>
                <w:szCs w:val="18"/>
              </w:rPr>
              <w:t>now</w:t>
            </w:r>
            <w:r w:rsidR="00876B8B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– self / </w:t>
            </w:r>
            <w:r w:rsidR="00876B8B" w:rsidRPr="003C06DD">
              <w:rPr>
                <w:rFonts w:ascii="Calibri Light" w:hAnsi="Calibri Light"/>
                <w:sz w:val="18"/>
                <w:szCs w:val="18"/>
              </w:rPr>
              <w:t xml:space="preserve">twb </w:t>
            </w:r>
            <w:r w:rsidR="00876B8B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– life / </w:t>
            </w:r>
            <w:r w:rsidR="00876B8B" w:rsidRPr="003C06DD">
              <w:rPr>
                <w:rFonts w:ascii="Calibri Light" w:hAnsi="Calibri Light"/>
                <w:sz w:val="18"/>
                <w:szCs w:val="18"/>
              </w:rPr>
              <w:t>year</w:t>
            </w:r>
            <w:r w:rsidR="00876B8B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– ground / </w:t>
            </w:r>
            <w:r w:rsidR="00426226" w:rsidRPr="003C06DD">
              <w:rPr>
                <w:rFonts w:ascii="Calibri Light" w:hAnsi="Calibri Light"/>
                <w:color w:val="EE0000"/>
                <w:sz w:val="18"/>
                <w:szCs w:val="18"/>
              </w:rPr>
              <w:t>season</w:t>
            </w:r>
            <w:r w:rsidR="00426226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– </w:t>
            </w:r>
            <w:r w:rsidR="00B87708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 </w:t>
            </w:r>
            <w:r w:rsidR="00B87708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sym w:font="Wingdings 2" w:char="F0A3"/>
            </w:r>
            <w:r w:rsidR="00B87708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 </w:t>
            </w:r>
            <w:r w:rsidR="00F4576C" w:rsidRPr="003C06DD">
              <w:rPr>
                <w:rFonts w:ascii="Calibri Light" w:hAnsi="Calibri Light"/>
                <w:b w:val="0"/>
                <w:sz w:val="18"/>
                <w:szCs w:val="18"/>
              </w:rPr>
              <w:t>travel</w:t>
            </w:r>
            <w:r w:rsidR="00B87708" w:rsidRPr="003C06DD">
              <w:rPr>
                <w:rFonts w:ascii="Calibri Light" w:hAnsi="Calibri Light"/>
                <w:b w:val="0"/>
                <w:sz w:val="18"/>
                <w:szCs w:val="18"/>
              </w:rPr>
              <w:t xml:space="preserve"> – concept, preparation, dates</w:t>
            </w:r>
            <w:r w:rsidR="00CD6F0F" w:rsidRPr="003C06DD">
              <w:rPr>
                <w:rFonts w:ascii="Calibri Light" w:hAnsi="Calibri Light"/>
                <w:b w:val="0"/>
                <w:bCs/>
                <w:sz w:val="18"/>
                <w:szCs w:val="18"/>
              </w:rPr>
              <w:t xml:space="preserve"> </w:t>
            </w:r>
          </w:p>
        </w:tc>
      </w:tr>
    </w:tbl>
    <w:p w14:paraId="063830D9" w14:textId="77777777" w:rsidR="00A636E1" w:rsidRPr="003C06DD" w:rsidRDefault="00A636E1" w:rsidP="00A636E1">
      <w:pPr>
        <w:rPr>
          <w:rFonts w:ascii="Calibri Light" w:hAnsi="Calibri Light" w:cs="Calibri Light"/>
          <w:color w:val="0B769F" w:themeColor="accent4" w:themeShade="BF"/>
          <w:sz w:val="4"/>
          <w:szCs w:val="4"/>
        </w:rPr>
      </w:pP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14102"/>
      </w:tblGrid>
      <w:tr w:rsidR="00A636E1" w:rsidRPr="003C06DD" w14:paraId="5F3E268A" w14:textId="77777777" w:rsidTr="00D77954">
        <w:trPr>
          <w:trHeight w:val="734"/>
        </w:trPr>
        <w:tc>
          <w:tcPr>
            <w:tcW w:w="14102" w:type="dxa"/>
          </w:tcPr>
          <w:p w14:paraId="34B6AE01" w14:textId="6DFB25FB" w:rsidR="00A636E1" w:rsidRPr="003C06DD" w:rsidRDefault="00A636E1" w:rsidP="00D77954">
            <w:pPr>
              <w:pStyle w:val="Heading1"/>
              <w:rPr>
                <w:rFonts w:ascii="Calibri Light" w:hAnsi="Calibri Light"/>
                <w:color w:val="EE0000"/>
                <w:sz w:val="18"/>
                <w:szCs w:val="18"/>
              </w:rPr>
            </w:pPr>
            <w:r w:rsidRPr="003C06DD">
              <w:rPr>
                <w:rFonts w:ascii="Calibri Light" w:hAnsi="Calibri Light"/>
                <w:sz w:val="18"/>
                <w:szCs w:val="18"/>
              </w:rPr>
              <w:t>Note</w:t>
            </w:r>
            <w:r w:rsidR="00D41FD3" w:rsidRPr="003C06DD">
              <w:rPr>
                <w:rFonts w:ascii="Calibri Light" w:hAnsi="Calibri Light"/>
                <w:sz w:val="18"/>
                <w:szCs w:val="18"/>
              </w:rPr>
              <w:t>s</w:t>
            </w:r>
          </w:p>
        </w:tc>
      </w:tr>
    </w:tbl>
    <w:p w14:paraId="17EB13CA" w14:textId="469090A0" w:rsidR="00D86388" w:rsidRPr="003C06DD" w:rsidRDefault="00C925FD" w:rsidP="00DC5036">
      <w:pPr>
        <w:pStyle w:val="Title"/>
        <w:spacing w:before="180"/>
        <w:jc w:val="left"/>
        <w:rPr>
          <w:rFonts w:ascii="Calibri Light" w:hAnsi="Calibri Light"/>
          <w:sz w:val="18"/>
          <w:szCs w:val="18"/>
        </w:rPr>
      </w:pPr>
      <w:r w:rsidRPr="003C06DD">
        <w:rPr>
          <w:rFonts w:ascii="Calibri Light" w:hAnsi="Calibri Light"/>
          <w:caps w:val="0"/>
          <w:sz w:val="18"/>
          <w:szCs w:val="18"/>
        </w:rPr>
        <w:t>Today</w:t>
      </w:r>
      <w:bookmarkStart w:id="1" w:name="date"/>
      <w:bookmarkEnd w:id="1"/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Look w:val="04A0" w:firstRow="1" w:lastRow="0" w:firstColumn="1" w:lastColumn="0" w:noHBand="0" w:noVBand="1"/>
      </w:tblPr>
      <w:tblGrid>
        <w:gridCol w:w="1153"/>
        <w:gridCol w:w="12949"/>
      </w:tblGrid>
      <w:tr w:rsidR="00C35B2D" w:rsidRPr="003C06DD" w14:paraId="73C25BE1" w14:textId="77777777" w:rsidTr="00271E2B">
        <w:tc>
          <w:tcPr>
            <w:tcW w:w="1153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2F064AB" w14:textId="7ED581FF" w:rsidR="00C35B2D" w:rsidRPr="003C06DD" w:rsidRDefault="00C925FD" w:rsidP="00EE5B1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Ti</w:t>
            </w:r>
            <w:bookmarkStart w:id="2" w:name="time"/>
            <w:bookmarkEnd w:id="2"/>
            <w:r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me</w:t>
            </w:r>
          </w:p>
        </w:tc>
        <w:tc>
          <w:tcPr>
            <w:tcW w:w="12949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B52D501" w14:textId="5936C129" w:rsidR="00C35B2D" w:rsidRPr="003C06DD" w:rsidRDefault="00C925FD" w:rsidP="00C35B2D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Activity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(</w:t>
            </w:r>
            <w:r w:rsidR="00DF4F83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main</w:t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, </w:t>
            </w:r>
            <w:r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variable)</w:t>
            </w:r>
          </w:p>
        </w:tc>
      </w:tr>
      <w:tr w:rsidR="00C35B2D" w:rsidRPr="003C06DD" w14:paraId="56F4CED2" w14:textId="77777777" w:rsidTr="006035EF">
        <w:trPr>
          <w:trHeight w:val="668"/>
          <w:hidden/>
        </w:trPr>
        <w:tc>
          <w:tcPr>
            <w:tcW w:w="1153" w:type="dxa"/>
          </w:tcPr>
          <w:p w14:paraId="0ABDDBF1" w14:textId="20683E40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3C7E5E4F" w14:textId="66C4E6F1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Rise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72559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how to 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center</w:t>
            </w:r>
            <w:r w:rsidR="006966B4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, set attitude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6966B4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review-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plan</w:t>
            </w:r>
            <w:r w:rsidR="006966B4" w:rsidRPr="003C06DD">
              <w:rPr>
                <w:rFonts w:ascii="Calibri Light" w:hAnsi="Calibri Light" w:cs="Calibri Light"/>
                <w:b/>
                <w:bCs/>
                <w:vanish/>
                <w:color w:val="0B769F" w:themeColor="accent4" w:themeShade="BF"/>
                <w:sz w:val="18"/>
                <w:szCs w:val="18"/>
              </w:rPr>
              <w:t>-</w:t>
            </w:r>
            <w:r w:rsidR="006966B4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meditate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—twb-life, year, week, day, season, </w:t>
            </w:r>
            <w:r w:rsidR="006966B4"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>travel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6966B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affirm</w:t>
            </w:r>
            <w:r w:rsidR="00C925FD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-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dedicate </w:t>
            </w:r>
            <w:r w:rsidR="00204D8E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reflect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in nature</w:t>
            </w:r>
          </w:p>
        </w:tc>
      </w:tr>
      <w:tr w:rsidR="008C0F82" w:rsidRPr="003C06DD" w14:paraId="30951950" w14:textId="77777777" w:rsidTr="006035EF">
        <w:trPr>
          <w:trHeight w:val="668"/>
          <w:hidden/>
        </w:trPr>
        <w:tc>
          <w:tcPr>
            <w:tcW w:w="1153" w:type="dxa"/>
          </w:tcPr>
          <w:p w14:paraId="57F635B1" w14:textId="77777777" w:rsidR="008C0F82" w:rsidRPr="003C06DD" w:rsidRDefault="008C0F82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1B769DEC" w14:textId="01319A70" w:rsidR="008C0F82" w:rsidRPr="003C06DD" w:rsidRDefault="00827B44" w:rsidP="00EE5B17">
            <w:pPr>
              <w:spacing w:before="45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8C0F82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Setup</w:t>
            </w:r>
            <w:r w:rsidR="008C0F8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files, folders, times </w:t>
            </w:r>
            <w:r w:rsidR="008C0F8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4632C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4632C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4632C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8C0F82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8C0F8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phone off</w:t>
            </w:r>
            <w:r w:rsidR="008C0F82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</w:t>
            </w:r>
            <w:r w:rsidR="00E50569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Mon / </w:t>
            </w:r>
            <w:r w:rsidR="008C0F82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Tue!)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5676FC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5676F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e</w:t>
            </w:r>
            <w:r w:rsidR="00924BC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arly b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reakfast and fluid</w:t>
            </w:r>
            <w:r w:rsidR="007C3D2F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s or protein, 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bike</w:t>
            </w:r>
            <w:r w:rsidR="00B52B2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or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walk</w:t>
            </w:r>
            <w:bookmarkStart w:id="3" w:name="backup_place"/>
            <w:bookmarkEnd w:id="3"/>
          </w:p>
        </w:tc>
      </w:tr>
      <w:tr w:rsidR="00C35B2D" w:rsidRPr="003C06DD" w14:paraId="4316467D" w14:textId="77777777" w:rsidTr="006035EF">
        <w:trPr>
          <w:trHeight w:val="668"/>
          <w:hidden/>
        </w:trPr>
        <w:tc>
          <w:tcPr>
            <w:tcW w:w="1153" w:type="dxa"/>
          </w:tcPr>
          <w:p w14:paraId="3C7B1C97" w14:textId="5A28DA04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08AF2B21" w14:textId="209EF8D4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5E7F08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Foundation</w:t>
            </w:r>
            <w:r w:rsidR="00247C7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(</w:t>
            </w:r>
            <w:r w:rsidR="00D90DA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experience, </w:t>
            </w:r>
            <w:r w:rsidR="00247C7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ideas</w:t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write</w:t>
            </w:r>
            <w:r w:rsidR="00247C7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)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follow </w:t>
            </w:r>
            <w:hyperlink r:id="rId15" w:history="1">
              <w:r w:rsidR="00C925FD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j2026</w:t>
              </w:r>
            </w:hyperlink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, </w:t>
            </w:r>
            <w:hyperlink r:id="rId16" w:history="1">
              <w:r w:rsidR="00C925FD" w:rsidRPr="003C06DD">
                <w:rPr>
                  <w:rStyle w:val="Hyperlink"/>
                  <w:rFonts w:ascii="Calibri Light" w:hAnsi="Calibri Light" w:cs="Calibri Light"/>
                  <w:sz w:val="18"/>
                  <w:szCs w:val="18"/>
                  <w:u w:val="single"/>
                </w:rPr>
                <w:t>design</w:t>
              </w:r>
            </w:hyperlink>
            <w:r w:rsidR="0008706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plans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in</w:t>
            </w:r>
            <w:r w:rsidR="004E685F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hyperlink r:id="rId17" w:history="1">
              <w:r w:rsidR="004E685F" w:rsidRPr="003C06DD">
                <w:rPr>
                  <w:rStyle w:val="Hyperlink"/>
                  <w:rFonts w:ascii="Calibri Light" w:hAnsi="Calibri Light" w:cs="Calibri Light"/>
                  <w:sz w:val="18"/>
                  <w:szCs w:val="18"/>
                  <w:u w:val="single"/>
                </w:rPr>
                <w:t>docs</w:t>
              </w:r>
            </w:hyperlink>
            <w:r w:rsidR="004E685F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—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</w:t>
            </w:r>
            <w:hyperlink r:id="rId18" w:history="1">
              <w:r w:rsidR="00C925FD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axiomatic</w:t>
              </w:r>
            </w:hyperlink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, </w:t>
            </w:r>
            <w:hyperlink r:id="rId19" w:history="1">
              <w:r w:rsidR="00C925FD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master</w:t>
              </w:r>
            </w:hyperlink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, </w:t>
            </w:r>
            <w:hyperlink r:id="rId20" w:history="1">
              <w:r w:rsidR="00C925FD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informal</w:t>
              </w:r>
            </w:hyperlink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(invita</w:t>
            </w:r>
            <w:r w:rsidR="001D46B7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t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ion), </w:t>
            </w:r>
            <w:hyperlink r:id="rId21" w:history="1">
              <w:r w:rsidR="00C925FD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minimal</w:t>
              </w:r>
            </w:hyperlink>
            <w:r w:rsidR="007A3F99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hyperlink r:id="rId22" w:history="1">
              <w:r w:rsidR="00C925FD" w:rsidRPr="003C06DD">
                <w:rPr>
                  <w:rStyle w:val="Hyperlink"/>
                  <w:rFonts w:ascii="Calibri Light" w:hAnsi="Calibri Light" w:cs="Calibri Light"/>
                  <w:sz w:val="18"/>
                  <w:szCs w:val="18"/>
                  <w:u w:val="single"/>
                </w:rPr>
                <w:t>site</w:t>
              </w:r>
            </w:hyperlink>
          </w:p>
        </w:tc>
      </w:tr>
      <w:tr w:rsidR="00C35B2D" w:rsidRPr="003C06DD" w14:paraId="7C12545A" w14:textId="77777777" w:rsidTr="006035EF">
        <w:trPr>
          <w:trHeight w:val="668"/>
          <w:hidden/>
        </w:trPr>
        <w:tc>
          <w:tcPr>
            <w:tcW w:w="1153" w:type="dxa"/>
          </w:tcPr>
          <w:p w14:paraId="7FD20874" w14:textId="6C40B134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489AF769" w14:textId="41210227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D43570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R</w:t>
            </w:r>
            <w:r w:rsidR="00C925F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eview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activities and times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2C3154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5676FC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5676F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7C3D2F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protein or late breakfast and fluids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1A083B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1A083B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1A083B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43570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D4357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– continue foundation</w:t>
            </w:r>
          </w:p>
        </w:tc>
      </w:tr>
      <w:tr w:rsidR="00C35B2D" w:rsidRPr="003C06DD" w14:paraId="1FEA15EE" w14:textId="77777777" w:rsidTr="006035EF">
        <w:trPr>
          <w:trHeight w:val="668"/>
          <w:hidden/>
        </w:trPr>
        <w:tc>
          <w:tcPr>
            <w:tcW w:w="1153" w:type="dxa"/>
          </w:tcPr>
          <w:p w14:paraId="075340E2" w14:textId="08DB0B5C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35EEA985" w14:textId="25D7999A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5E7F08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Transformation</w:t>
            </w:r>
            <w:r w:rsidR="00F731B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(</w:t>
            </w:r>
            <w:r w:rsidR="00F731B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F731B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F731B0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F731B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protein)</w:t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D702C3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y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oga</w:t>
            </w:r>
            <w:r w:rsidR="0044763D" w:rsidRPr="003C06DD">
              <w:rPr>
                <w:rFonts w:ascii="Calibri Light" w:hAnsi="Calibri Light" w:cs="Calibri Light"/>
                <w:b/>
                <w:bCs/>
                <w:vanish/>
                <w:color w:val="0B769F" w:themeColor="accent4" w:themeShade="BF"/>
                <w:sz w:val="18"/>
                <w:szCs w:val="18"/>
              </w:rPr>
              <w:t>-fitness</w:t>
            </w:r>
            <w:r w:rsidR="0044763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(aerobic, flex, tone, strength)</w:t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meditation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(calming, analytic)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3"/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5E7F08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5E7F08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world</w:t>
            </w:r>
            <w:r w:rsidR="005E7F08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—(see world, above)</w:t>
            </w:r>
          </w:p>
        </w:tc>
      </w:tr>
      <w:tr w:rsidR="00143CC0" w:rsidRPr="003C06DD" w14:paraId="3ED7F2C5" w14:textId="77777777" w:rsidTr="006035EF">
        <w:trPr>
          <w:trHeight w:val="668"/>
          <w:hidden/>
        </w:trPr>
        <w:tc>
          <w:tcPr>
            <w:tcW w:w="1153" w:type="dxa"/>
          </w:tcPr>
          <w:p w14:paraId="47CB5C91" w14:textId="564F7873" w:rsidR="00143CC0" w:rsidRPr="003C06DD" w:rsidRDefault="00143CC0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6BBA6D08" w14:textId="331886F5" w:rsidR="00143CC0" w:rsidRPr="003C06DD" w:rsidRDefault="00827B44" w:rsidP="00EE5B17">
            <w:pPr>
              <w:spacing w:before="45"/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280A80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Task</w:t>
            </w:r>
            <w:r w:rsidR="00E52F72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s</w:t>
            </w:r>
            <w:r w:rsidR="00E52F72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</w:t>
            </w:r>
            <w:r w:rsidR="00280A80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options</w:t>
            </w:r>
            <w:r w:rsidR="00E52F72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)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9D0583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lunch, tasks: </w:t>
            </w:r>
            <w:r w:rsidR="00280A8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daily</w:t>
            </w:r>
            <w:r w:rsidR="00CD352E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, </w:t>
            </w:r>
            <w:r w:rsidR="00280A8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periodic</w:t>
            </w:r>
            <w:r w:rsidR="00962CDB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(biweekly, birthdays, Christmas, taxes, passport and license renewal</w:t>
            </w:r>
            <w:r w:rsidR="008979E2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, </w:t>
            </w:r>
            <w:hyperlink r:id="rId23" w:history="1">
              <w:r w:rsidR="008979E2" w:rsidRPr="003C06DD">
                <w:rPr>
                  <w:rStyle w:val="Hyperlink"/>
                  <w:rFonts w:ascii="Calibri Light" w:hAnsi="Calibri Light" w:cs="Calibri Light"/>
                  <w:vanish/>
                  <w:sz w:val="18"/>
                  <w:szCs w:val="18"/>
                  <w:u w:val="single"/>
                </w:rPr>
                <w:t>acquisitions</w:t>
              </w:r>
            </w:hyperlink>
            <w:r w:rsidR="00962CDB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)</w:t>
            </w:r>
            <w:r w:rsidR="00280A8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6D1A63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6D1A63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280A80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ground</w:t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(</w:t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EC552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travel / trips</w:t>
            </w:r>
            <w:r w:rsidR="00D543B5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)</w:t>
            </w:r>
          </w:p>
          <w:p w14:paraId="5FAB047C" w14:textId="28171D6B" w:rsidR="00875854" w:rsidRPr="003C06DD" w:rsidRDefault="00875854" w:rsidP="00EE5B17">
            <w:pPr>
              <w:spacing w:before="45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b/>
                <w:bCs/>
                <w:vanish/>
                <w:color w:val="0B769F" w:themeColor="accent4" w:themeShade="BF"/>
                <w:sz w:val="18"/>
                <w:szCs w:val="18"/>
              </w:rPr>
              <w:t xml:space="preserve">Document plan 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(temp)—one plan</w:t>
            </w:r>
            <w:r w:rsidR="00941F0C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doc + vba template</w:t>
            </w:r>
            <w:r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| this.auto | ¿2027? | site plan: min docs + defer</w:t>
            </w:r>
          </w:p>
        </w:tc>
      </w:tr>
      <w:tr w:rsidR="00FE6B40" w:rsidRPr="003C06DD" w14:paraId="73A30333" w14:textId="77777777" w:rsidTr="006035EF">
        <w:trPr>
          <w:trHeight w:val="668"/>
          <w:hidden/>
        </w:trPr>
        <w:tc>
          <w:tcPr>
            <w:tcW w:w="1153" w:type="dxa"/>
          </w:tcPr>
          <w:p w14:paraId="124F84F8" w14:textId="41CCBE2D" w:rsidR="00FE6B40" w:rsidRPr="003C06DD" w:rsidRDefault="00FE6B40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0FACCF8D" w14:textId="66BB1A47" w:rsidR="00FE6B40" w:rsidRPr="003C06DD" w:rsidRDefault="00827B44" w:rsidP="00EE5B17">
            <w:pPr>
              <w:spacing w:before="45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Exercise</w:t>
            </w:r>
            <w:r w:rsidR="00F67D5E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 xml:space="preserve"> </w:t>
            </w:r>
            <w:r w:rsidR="0044763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2 hrs</w:t>
            </w:r>
            <w:r w:rsidR="00DF64F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DF64F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DF64F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1D4116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priority</w:t>
            </w:r>
            <w:r w:rsidR="001D411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&gt; bike &gt; walk.weights &gt; yoga.</w:t>
            </w:r>
            <w:r w:rsidR="0044763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tone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FE7A4D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MWF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-intense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ebdings" w:char="F034"/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FE7A4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 </w:t>
            </w:r>
            <w:r w:rsidR="00FE7A4D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photo essays</w:t>
            </w:r>
          </w:p>
        </w:tc>
      </w:tr>
      <w:tr w:rsidR="00C35B2D" w:rsidRPr="003C06DD" w14:paraId="39C43658" w14:textId="77777777" w:rsidTr="006035EF">
        <w:trPr>
          <w:trHeight w:val="668"/>
          <w:hidden/>
        </w:trPr>
        <w:tc>
          <w:tcPr>
            <w:tcW w:w="1153" w:type="dxa"/>
          </w:tcPr>
          <w:p w14:paraId="5939E311" w14:textId="66A89B7D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72581FAD" w14:textId="4A9CF2F3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Evening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8B3BE7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remaining </w:t>
            </w:r>
            <w:r w:rsidR="008B3BE7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tasks</w:t>
            </w:r>
            <w:r w:rsidR="00A24358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(remaining and</w:t>
            </w:r>
            <w:r w:rsidR="008B3BE7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prep for next day</w:t>
            </w:r>
            <w:r w:rsidR="00A24358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)</w:t>
            </w:r>
            <w:r w:rsidR="00BC699B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(+folders, files</w:t>
            </w:r>
            <w:r w:rsidR="0061782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print this</w:t>
            </w:r>
            <w:r w:rsidR="00BC699B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)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shower</w:t>
            </w:r>
            <w:r w:rsidR="00EF005E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20274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(</w:t>
            </w:r>
            <w:r w:rsidR="0020274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20274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meditate / aerobics rather than ‘go out’), </w:t>
            </w:r>
            <w:r w:rsidR="007848F3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supper</w:t>
            </w:r>
            <w:r w:rsidR="00C925F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activities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 (</w:t>
            </w:r>
            <w:r w:rsidR="00EA6006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twb, ‘tv’, 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network</w:t>
            </w:r>
            <w:r w:rsidR="006C28D3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, minimize dissipation</w:t>
            </w:r>
            <w:r w:rsidR="00C925FD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>)</w:t>
            </w:r>
            <w:r w:rsidR="0090698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network</w:t>
            </w:r>
          </w:p>
        </w:tc>
      </w:tr>
      <w:tr w:rsidR="00C35B2D" w:rsidRPr="003C06DD" w14:paraId="52287EC4" w14:textId="77777777" w:rsidTr="006035EF">
        <w:trPr>
          <w:trHeight w:val="668"/>
          <w:hidden/>
        </w:trPr>
        <w:tc>
          <w:tcPr>
            <w:tcW w:w="1153" w:type="dxa"/>
          </w:tcPr>
          <w:p w14:paraId="655A2001" w14:textId="6D61EDC3" w:rsidR="00C35B2D" w:rsidRPr="003C06DD" w:rsidRDefault="00C35B2D" w:rsidP="00EE5B17">
            <w:pPr>
              <w:spacing w:before="45"/>
              <w:rPr>
                <w:rFonts w:ascii="Calibri Light" w:hAnsi="Calibri Light" w:cs="Calibri Light"/>
                <w:vanish/>
                <w:color w:val="ACACE4"/>
                <w:sz w:val="18"/>
                <w:szCs w:val="18"/>
              </w:rPr>
            </w:pPr>
          </w:p>
        </w:tc>
        <w:tc>
          <w:tcPr>
            <w:tcW w:w="12949" w:type="dxa"/>
          </w:tcPr>
          <w:p w14:paraId="3765A99B" w14:textId="38A5A0F9" w:rsidR="00C35B2D" w:rsidRPr="003C06DD" w:rsidRDefault="00827B44" w:rsidP="00EE5B17">
            <w:pPr>
              <w:spacing w:before="45"/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</w:pP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sym w:font="Wingdings 2" w:char="F0A3"/>
            </w:r>
            <w:r w:rsidRPr="003C06DD">
              <w:rPr>
                <w:rFonts w:ascii="Calibri Light" w:hAnsi="Calibri Light" w:cs="Calibri Light"/>
                <w:color w:val="EE0000"/>
                <w:sz w:val="18"/>
                <w:szCs w:val="18"/>
              </w:rPr>
              <w:t xml:space="preserve"> </w:t>
            </w:r>
            <w:r w:rsidR="00C925FD" w:rsidRPr="003C06DD">
              <w:rPr>
                <w:rFonts w:ascii="Calibri" w:hAnsi="Calibri" w:cs="Calibri Light"/>
                <w:b/>
                <w:bCs/>
                <w:color w:val="0B769F" w:themeColor="accent4" w:themeShade="BF"/>
                <w:sz w:val="18"/>
                <w:szCs w:val="18"/>
              </w:rPr>
              <w:t>Sleep early</w:t>
            </w:r>
            <w:r w:rsidR="00D7363D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—</w:t>
            </w:r>
            <w:r w:rsidR="0098142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sym w:font="Wingdings 2" w:char="F0A3"/>
            </w:r>
            <w:r w:rsidR="00981426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</w:t>
            </w:r>
            <w:r w:rsidR="00BC699B" w:rsidRPr="003C06DD">
              <w:rPr>
                <w:rFonts w:ascii="Calibri Light" w:hAnsi="Calibri Light" w:cs="Calibri Light"/>
                <w:b/>
                <w:bCs/>
                <w:color w:val="0B769F" w:themeColor="accent4" w:themeShade="BF"/>
                <w:sz w:val="18"/>
                <w:szCs w:val="18"/>
              </w:rPr>
              <w:t>option</w:t>
            </w:r>
            <w:r w:rsidR="00122A9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 – </w:t>
            </w:r>
            <w:r w:rsidR="00906982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 xml:space="preserve">brief </w:t>
            </w:r>
            <w:r w:rsidR="00122A91" w:rsidRPr="003C06DD">
              <w:rPr>
                <w:rFonts w:ascii="Calibri Light" w:hAnsi="Calibri Light" w:cs="Calibri Light"/>
                <w:vanish/>
                <w:color w:val="0B769F" w:themeColor="accent4" w:themeShade="BF"/>
                <w:sz w:val="18"/>
                <w:szCs w:val="18"/>
              </w:rPr>
              <w:t xml:space="preserve">relaxing </w:t>
            </w:r>
            <w:r w:rsidR="00122A9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meditat</w:t>
            </w:r>
            <w:r w:rsidR="006B5A0C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ion</w:t>
            </w:r>
            <w:r w:rsidR="00122A91" w:rsidRPr="003C06DD">
              <w:rPr>
                <w:rFonts w:ascii="Calibri Light" w:hAnsi="Calibri Light" w:cs="Calibri Light"/>
                <w:color w:val="0B769F" w:themeColor="accent4" w:themeShade="BF"/>
                <w:sz w:val="18"/>
                <w:szCs w:val="18"/>
              </w:rPr>
              <w:t>, stretch</w:t>
            </w:r>
          </w:p>
        </w:tc>
      </w:tr>
    </w:tbl>
    <w:p w14:paraId="28E15F9E" w14:textId="77777777" w:rsidR="00963AAC" w:rsidRPr="003C06DD" w:rsidRDefault="00963AAC" w:rsidP="007D72D7">
      <w:pPr>
        <w:pStyle w:val="NormalDetail"/>
        <w:spacing w:after="0"/>
        <w:ind w:left="0"/>
        <w:rPr>
          <w:rFonts w:ascii="Calibri Light" w:hAnsi="Calibri Light" w:cs="Calibri Light"/>
          <w:color w:val="0B769F" w:themeColor="accent4" w:themeShade="BF"/>
          <w:sz w:val="4"/>
          <w:szCs w:val="4"/>
        </w:rPr>
      </w:pPr>
    </w:p>
    <w:sectPr w:rsidR="00963AAC" w:rsidRPr="003C06DD" w:rsidSect="002867D1">
      <w:type w:val="continuous"/>
      <w:pgSz w:w="15840" w:h="12240" w:orient="landscape" w:code="1"/>
      <w:pgMar w:top="432" w:right="432" w:bottom="432" w:left="100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AC6894"/>
    <w:multiLevelType w:val="multilevel"/>
    <w:tmpl w:val="81D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62081"/>
    <w:multiLevelType w:val="multilevel"/>
    <w:tmpl w:val="4E78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001C"/>
    <w:multiLevelType w:val="multilevel"/>
    <w:tmpl w:val="B3D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BA4310"/>
    <w:multiLevelType w:val="multilevel"/>
    <w:tmpl w:val="17C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63930"/>
    <w:multiLevelType w:val="multilevel"/>
    <w:tmpl w:val="5B0C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F6DE2"/>
    <w:multiLevelType w:val="multilevel"/>
    <w:tmpl w:val="82D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9C673F"/>
    <w:multiLevelType w:val="hybridMultilevel"/>
    <w:tmpl w:val="D9BCBCEC"/>
    <w:lvl w:ilvl="0" w:tplc="2196D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36BE7"/>
    <w:multiLevelType w:val="hybridMultilevel"/>
    <w:tmpl w:val="982EA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6A1D30"/>
    <w:multiLevelType w:val="multilevel"/>
    <w:tmpl w:val="F19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6C548EF"/>
    <w:multiLevelType w:val="multilevel"/>
    <w:tmpl w:val="6234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A233C"/>
    <w:multiLevelType w:val="hybridMultilevel"/>
    <w:tmpl w:val="4D46D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B14FC5"/>
    <w:multiLevelType w:val="multilevel"/>
    <w:tmpl w:val="F4C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285AE7"/>
    <w:multiLevelType w:val="multilevel"/>
    <w:tmpl w:val="19D0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E70FC"/>
    <w:multiLevelType w:val="multilevel"/>
    <w:tmpl w:val="7532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B1139"/>
    <w:multiLevelType w:val="multilevel"/>
    <w:tmpl w:val="C19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F07837"/>
    <w:multiLevelType w:val="hybridMultilevel"/>
    <w:tmpl w:val="961AD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40376"/>
    <w:multiLevelType w:val="multilevel"/>
    <w:tmpl w:val="DEA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BEF3B83"/>
    <w:multiLevelType w:val="hybridMultilevel"/>
    <w:tmpl w:val="E3D62CA4"/>
    <w:lvl w:ilvl="0" w:tplc="1A5EFD24">
      <w:start w:val="1"/>
      <w:numFmt w:val="decimal"/>
      <w:pStyle w:val="Truth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1C6D16"/>
    <w:multiLevelType w:val="multilevel"/>
    <w:tmpl w:val="6A80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6E11B2"/>
    <w:multiLevelType w:val="multilevel"/>
    <w:tmpl w:val="289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2904C6"/>
    <w:multiLevelType w:val="hybridMultilevel"/>
    <w:tmpl w:val="FD7E9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98140D"/>
    <w:multiLevelType w:val="multilevel"/>
    <w:tmpl w:val="EF5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26A2CFC"/>
    <w:multiLevelType w:val="multilevel"/>
    <w:tmpl w:val="F4AA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309C7"/>
    <w:multiLevelType w:val="multilevel"/>
    <w:tmpl w:val="6DB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62942"/>
    <w:multiLevelType w:val="multilevel"/>
    <w:tmpl w:val="017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E3CAE"/>
    <w:multiLevelType w:val="multilevel"/>
    <w:tmpl w:val="1FC4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0D76F0"/>
    <w:multiLevelType w:val="hybridMultilevel"/>
    <w:tmpl w:val="A27CF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14E5B41"/>
    <w:multiLevelType w:val="multilevel"/>
    <w:tmpl w:val="523E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52E19E7"/>
    <w:multiLevelType w:val="multilevel"/>
    <w:tmpl w:val="C76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8E2AA0"/>
    <w:multiLevelType w:val="multilevel"/>
    <w:tmpl w:val="02E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3377519"/>
    <w:multiLevelType w:val="multilevel"/>
    <w:tmpl w:val="0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4F1913"/>
    <w:multiLevelType w:val="multilevel"/>
    <w:tmpl w:val="4C3C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3737B9E"/>
    <w:multiLevelType w:val="multilevel"/>
    <w:tmpl w:val="7998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C405CC"/>
    <w:multiLevelType w:val="multilevel"/>
    <w:tmpl w:val="35B8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E8449C"/>
    <w:multiLevelType w:val="multilevel"/>
    <w:tmpl w:val="9D6C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F17EC5"/>
    <w:multiLevelType w:val="multilevel"/>
    <w:tmpl w:val="5F24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1887">
    <w:abstractNumId w:val="43"/>
  </w:num>
  <w:num w:numId="2" w16cid:durableId="1142038302">
    <w:abstractNumId w:val="1"/>
  </w:num>
  <w:num w:numId="3" w16cid:durableId="1363214596">
    <w:abstractNumId w:val="27"/>
  </w:num>
  <w:num w:numId="4" w16cid:durableId="11342061">
    <w:abstractNumId w:val="54"/>
  </w:num>
  <w:num w:numId="5" w16cid:durableId="796266771">
    <w:abstractNumId w:val="41"/>
  </w:num>
  <w:num w:numId="6" w16cid:durableId="1813473851">
    <w:abstractNumId w:val="53"/>
  </w:num>
  <w:num w:numId="7" w16cid:durableId="1448307515">
    <w:abstractNumId w:val="13"/>
  </w:num>
  <w:num w:numId="8" w16cid:durableId="1920018034">
    <w:abstractNumId w:val="47"/>
  </w:num>
  <w:num w:numId="9" w16cid:durableId="358237548">
    <w:abstractNumId w:val="23"/>
    <w:lvlOverride w:ilvl="0">
      <w:startOverride w:val="1"/>
    </w:lvlOverride>
  </w:num>
  <w:num w:numId="10" w16cid:durableId="2133817793">
    <w:abstractNumId w:val="16"/>
  </w:num>
  <w:num w:numId="11" w16cid:durableId="1079860776">
    <w:abstractNumId w:val="60"/>
  </w:num>
  <w:num w:numId="12" w16cid:durableId="1737313547">
    <w:abstractNumId w:val="58"/>
  </w:num>
  <w:num w:numId="13" w16cid:durableId="1480727709">
    <w:abstractNumId w:val="6"/>
  </w:num>
  <w:num w:numId="14" w16cid:durableId="1679426383">
    <w:abstractNumId w:val="0"/>
  </w:num>
  <w:num w:numId="15" w16cid:durableId="177090051">
    <w:abstractNumId w:val="32"/>
  </w:num>
  <w:num w:numId="16" w16cid:durableId="2006470143">
    <w:abstractNumId w:val="37"/>
  </w:num>
  <w:num w:numId="17" w16cid:durableId="1655833707">
    <w:abstractNumId w:val="57"/>
  </w:num>
  <w:num w:numId="18" w16cid:durableId="938218161">
    <w:abstractNumId w:val="59"/>
  </w:num>
  <w:num w:numId="19" w16cid:durableId="964581684">
    <w:abstractNumId w:val="3"/>
  </w:num>
  <w:num w:numId="20" w16cid:durableId="1624726126">
    <w:abstractNumId w:val="4"/>
  </w:num>
  <w:num w:numId="21" w16cid:durableId="2022461965">
    <w:abstractNumId w:val="55"/>
  </w:num>
  <w:num w:numId="22" w16cid:durableId="32922717">
    <w:abstractNumId w:val="46"/>
  </w:num>
  <w:num w:numId="23" w16cid:durableId="522523613">
    <w:abstractNumId w:val="21"/>
  </w:num>
  <w:num w:numId="24" w16cid:durableId="864683271">
    <w:abstractNumId w:val="35"/>
  </w:num>
  <w:num w:numId="25" w16cid:durableId="112142236">
    <w:abstractNumId w:val="28"/>
  </w:num>
  <w:num w:numId="26" w16cid:durableId="956106442">
    <w:abstractNumId w:val="18"/>
    <w:lvlOverride w:ilvl="0">
      <w:startOverride w:val="1"/>
    </w:lvlOverride>
  </w:num>
  <w:num w:numId="27" w16cid:durableId="965744837">
    <w:abstractNumId w:val="31"/>
  </w:num>
  <w:num w:numId="28" w16cid:durableId="1031346719">
    <w:abstractNumId w:val="25"/>
  </w:num>
  <w:num w:numId="29" w16cid:durableId="62341871">
    <w:abstractNumId w:val="49"/>
  </w:num>
  <w:num w:numId="30" w16cid:durableId="3671870">
    <w:abstractNumId w:val="45"/>
  </w:num>
  <w:num w:numId="31" w16cid:durableId="1455708980">
    <w:abstractNumId w:val="2"/>
  </w:num>
  <w:num w:numId="32" w16cid:durableId="817957566">
    <w:abstractNumId w:val="14"/>
  </w:num>
  <w:num w:numId="33" w16cid:durableId="1905093890">
    <w:abstractNumId w:val="44"/>
  </w:num>
  <w:num w:numId="34" w16cid:durableId="1443958364">
    <w:abstractNumId w:val="33"/>
  </w:num>
  <w:num w:numId="35" w16cid:durableId="498694611">
    <w:abstractNumId w:val="38"/>
  </w:num>
  <w:num w:numId="36" w16cid:durableId="978387704">
    <w:abstractNumId w:val="52"/>
  </w:num>
  <w:num w:numId="37" w16cid:durableId="38671194">
    <w:abstractNumId w:val="11"/>
  </w:num>
  <w:num w:numId="38" w16cid:durableId="2079132289">
    <w:abstractNumId w:val="22"/>
  </w:num>
  <w:num w:numId="39" w16cid:durableId="751004248">
    <w:abstractNumId w:val="20"/>
  </w:num>
  <w:num w:numId="40" w16cid:durableId="1518156288">
    <w:abstractNumId w:val="5"/>
  </w:num>
  <w:num w:numId="41" w16cid:durableId="1652054813">
    <w:abstractNumId w:val="42"/>
  </w:num>
  <w:num w:numId="42" w16cid:durableId="1584679887">
    <w:abstractNumId w:val="24"/>
  </w:num>
  <w:num w:numId="43" w16cid:durableId="1117332149">
    <w:abstractNumId w:val="9"/>
  </w:num>
  <w:num w:numId="44" w16cid:durableId="1050226473">
    <w:abstractNumId w:val="36"/>
  </w:num>
  <w:num w:numId="45" w16cid:durableId="774324409">
    <w:abstractNumId w:val="51"/>
  </w:num>
  <w:num w:numId="46" w16cid:durableId="558826151">
    <w:abstractNumId w:val="26"/>
  </w:num>
  <w:num w:numId="47" w16cid:durableId="418137542">
    <w:abstractNumId w:val="50"/>
  </w:num>
  <w:num w:numId="48" w16cid:durableId="1578173820">
    <w:abstractNumId w:val="10"/>
  </w:num>
  <w:num w:numId="49" w16cid:durableId="1401752315">
    <w:abstractNumId w:val="15"/>
  </w:num>
  <w:num w:numId="50" w16cid:durableId="1660690370">
    <w:abstractNumId w:val="48"/>
  </w:num>
  <w:num w:numId="51" w16cid:durableId="1437866089">
    <w:abstractNumId w:val="34"/>
  </w:num>
  <w:num w:numId="52" w16cid:durableId="1661812519">
    <w:abstractNumId w:val="19"/>
  </w:num>
  <w:num w:numId="53" w16cid:durableId="1213271751">
    <w:abstractNumId w:val="56"/>
  </w:num>
  <w:num w:numId="54" w16cid:durableId="485822118">
    <w:abstractNumId w:val="29"/>
  </w:num>
  <w:num w:numId="55" w16cid:durableId="273367646">
    <w:abstractNumId w:val="7"/>
  </w:num>
  <w:num w:numId="56" w16cid:durableId="351490543">
    <w:abstractNumId w:val="39"/>
  </w:num>
  <w:num w:numId="57" w16cid:durableId="469782954">
    <w:abstractNumId w:val="8"/>
  </w:num>
  <w:num w:numId="58" w16cid:durableId="987712909">
    <w:abstractNumId w:val="30"/>
  </w:num>
  <w:num w:numId="59" w16cid:durableId="569731710">
    <w:abstractNumId w:val="17"/>
  </w:num>
  <w:num w:numId="60" w16cid:durableId="1049453351">
    <w:abstractNumId w:val="23"/>
    <w:lvlOverride w:ilvl="0">
      <w:startOverride w:val="1"/>
    </w:lvlOverride>
  </w:num>
  <w:num w:numId="61" w16cid:durableId="97481528">
    <w:abstractNumId w:val="23"/>
    <w:lvlOverride w:ilvl="0">
      <w:startOverride w:val="1"/>
    </w:lvlOverride>
  </w:num>
  <w:num w:numId="62" w16cid:durableId="2125953143">
    <w:abstractNumId w:val="40"/>
  </w:num>
  <w:num w:numId="63" w16cid:durableId="733967075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6C"/>
    <w:rsid w:val="000024F2"/>
    <w:rsid w:val="00005957"/>
    <w:rsid w:val="000069BD"/>
    <w:rsid w:val="00007064"/>
    <w:rsid w:val="00011E60"/>
    <w:rsid w:val="00012A6E"/>
    <w:rsid w:val="00014831"/>
    <w:rsid w:val="00015A0C"/>
    <w:rsid w:val="00016D0C"/>
    <w:rsid w:val="000177B2"/>
    <w:rsid w:val="00020341"/>
    <w:rsid w:val="0002161E"/>
    <w:rsid w:val="00024C68"/>
    <w:rsid w:val="00024DE8"/>
    <w:rsid w:val="000253E2"/>
    <w:rsid w:val="00025FD7"/>
    <w:rsid w:val="000261FB"/>
    <w:rsid w:val="00027322"/>
    <w:rsid w:val="00027595"/>
    <w:rsid w:val="00027817"/>
    <w:rsid w:val="000336FE"/>
    <w:rsid w:val="0003666B"/>
    <w:rsid w:val="00037C83"/>
    <w:rsid w:val="000406FD"/>
    <w:rsid w:val="0004194F"/>
    <w:rsid w:val="00041E78"/>
    <w:rsid w:val="000422D4"/>
    <w:rsid w:val="0004337C"/>
    <w:rsid w:val="00044714"/>
    <w:rsid w:val="00044AB2"/>
    <w:rsid w:val="00051CC0"/>
    <w:rsid w:val="00051FE6"/>
    <w:rsid w:val="00053D98"/>
    <w:rsid w:val="00057101"/>
    <w:rsid w:val="00057339"/>
    <w:rsid w:val="000639B3"/>
    <w:rsid w:val="000640EB"/>
    <w:rsid w:val="00064CC7"/>
    <w:rsid w:val="00070A82"/>
    <w:rsid w:val="00070F28"/>
    <w:rsid w:val="00072331"/>
    <w:rsid w:val="00072480"/>
    <w:rsid w:val="00072770"/>
    <w:rsid w:val="00073E96"/>
    <w:rsid w:val="00074E87"/>
    <w:rsid w:val="0007661D"/>
    <w:rsid w:val="00083A87"/>
    <w:rsid w:val="00083C32"/>
    <w:rsid w:val="00083F2B"/>
    <w:rsid w:val="00086022"/>
    <w:rsid w:val="00086A76"/>
    <w:rsid w:val="00087067"/>
    <w:rsid w:val="00087C7D"/>
    <w:rsid w:val="00090C53"/>
    <w:rsid w:val="0009179D"/>
    <w:rsid w:val="00096369"/>
    <w:rsid w:val="00097D05"/>
    <w:rsid w:val="000A09E3"/>
    <w:rsid w:val="000A2246"/>
    <w:rsid w:val="000A4CD2"/>
    <w:rsid w:val="000A4CFC"/>
    <w:rsid w:val="000A6DB5"/>
    <w:rsid w:val="000B2011"/>
    <w:rsid w:val="000B337D"/>
    <w:rsid w:val="000B3A59"/>
    <w:rsid w:val="000B5A4F"/>
    <w:rsid w:val="000B790C"/>
    <w:rsid w:val="000C049C"/>
    <w:rsid w:val="000C09EB"/>
    <w:rsid w:val="000C378D"/>
    <w:rsid w:val="000C634B"/>
    <w:rsid w:val="000C72C9"/>
    <w:rsid w:val="000C7E34"/>
    <w:rsid w:val="000D3612"/>
    <w:rsid w:val="000D4129"/>
    <w:rsid w:val="000D689E"/>
    <w:rsid w:val="000E1937"/>
    <w:rsid w:val="000E1F39"/>
    <w:rsid w:val="000E3DDD"/>
    <w:rsid w:val="000E6DF3"/>
    <w:rsid w:val="000E7C33"/>
    <w:rsid w:val="000F2F67"/>
    <w:rsid w:val="000F62AF"/>
    <w:rsid w:val="000F6462"/>
    <w:rsid w:val="000F65D8"/>
    <w:rsid w:val="000F799F"/>
    <w:rsid w:val="000F79AD"/>
    <w:rsid w:val="00101550"/>
    <w:rsid w:val="00101D84"/>
    <w:rsid w:val="00105E52"/>
    <w:rsid w:val="00107287"/>
    <w:rsid w:val="00114008"/>
    <w:rsid w:val="00115137"/>
    <w:rsid w:val="001175BB"/>
    <w:rsid w:val="00122A91"/>
    <w:rsid w:val="00125724"/>
    <w:rsid w:val="001265CE"/>
    <w:rsid w:val="00127CC4"/>
    <w:rsid w:val="00131FDB"/>
    <w:rsid w:val="001333E3"/>
    <w:rsid w:val="001335A3"/>
    <w:rsid w:val="001369AE"/>
    <w:rsid w:val="00137C25"/>
    <w:rsid w:val="0014277A"/>
    <w:rsid w:val="00143CC0"/>
    <w:rsid w:val="001442DA"/>
    <w:rsid w:val="00145B7A"/>
    <w:rsid w:val="00152D8F"/>
    <w:rsid w:val="00153033"/>
    <w:rsid w:val="00154469"/>
    <w:rsid w:val="00155BD8"/>
    <w:rsid w:val="00157AAA"/>
    <w:rsid w:val="00157C8F"/>
    <w:rsid w:val="001607B7"/>
    <w:rsid w:val="00160AC4"/>
    <w:rsid w:val="00163F84"/>
    <w:rsid w:val="00167600"/>
    <w:rsid w:val="00170B3A"/>
    <w:rsid w:val="001729A1"/>
    <w:rsid w:val="00174328"/>
    <w:rsid w:val="001767BD"/>
    <w:rsid w:val="00176A3D"/>
    <w:rsid w:val="00180258"/>
    <w:rsid w:val="00180C58"/>
    <w:rsid w:val="00181331"/>
    <w:rsid w:val="00182367"/>
    <w:rsid w:val="001827A9"/>
    <w:rsid w:val="001929A6"/>
    <w:rsid w:val="00192AEC"/>
    <w:rsid w:val="00192C2B"/>
    <w:rsid w:val="00193BAE"/>
    <w:rsid w:val="0019463B"/>
    <w:rsid w:val="00195A0C"/>
    <w:rsid w:val="001977DF"/>
    <w:rsid w:val="001A083B"/>
    <w:rsid w:val="001A0E34"/>
    <w:rsid w:val="001A19CD"/>
    <w:rsid w:val="001A20C8"/>
    <w:rsid w:val="001A3819"/>
    <w:rsid w:val="001A6BCF"/>
    <w:rsid w:val="001A736B"/>
    <w:rsid w:val="001B2979"/>
    <w:rsid w:val="001B2BB1"/>
    <w:rsid w:val="001B4374"/>
    <w:rsid w:val="001B4C24"/>
    <w:rsid w:val="001B52C0"/>
    <w:rsid w:val="001B65E4"/>
    <w:rsid w:val="001B7DB6"/>
    <w:rsid w:val="001C15E6"/>
    <w:rsid w:val="001C2F5C"/>
    <w:rsid w:val="001C34F1"/>
    <w:rsid w:val="001D1973"/>
    <w:rsid w:val="001D4116"/>
    <w:rsid w:val="001D46B7"/>
    <w:rsid w:val="001D506D"/>
    <w:rsid w:val="001D6C51"/>
    <w:rsid w:val="001D6E3C"/>
    <w:rsid w:val="001D7056"/>
    <w:rsid w:val="001D76B1"/>
    <w:rsid w:val="001E4467"/>
    <w:rsid w:val="001E66EA"/>
    <w:rsid w:val="001F1536"/>
    <w:rsid w:val="001F17B5"/>
    <w:rsid w:val="001F502A"/>
    <w:rsid w:val="00200D64"/>
    <w:rsid w:val="00202746"/>
    <w:rsid w:val="00203C97"/>
    <w:rsid w:val="00204D8E"/>
    <w:rsid w:val="00206E46"/>
    <w:rsid w:val="0021173D"/>
    <w:rsid w:val="00217591"/>
    <w:rsid w:val="002210C6"/>
    <w:rsid w:val="00221BEC"/>
    <w:rsid w:val="002224B7"/>
    <w:rsid w:val="002238DB"/>
    <w:rsid w:val="00223D8D"/>
    <w:rsid w:val="00231E9B"/>
    <w:rsid w:val="00232056"/>
    <w:rsid w:val="0023440B"/>
    <w:rsid w:val="00234C5E"/>
    <w:rsid w:val="002367D3"/>
    <w:rsid w:val="002408D8"/>
    <w:rsid w:val="00240AE4"/>
    <w:rsid w:val="00244D32"/>
    <w:rsid w:val="002459B1"/>
    <w:rsid w:val="00247C76"/>
    <w:rsid w:val="002522C8"/>
    <w:rsid w:val="002524A4"/>
    <w:rsid w:val="002554E5"/>
    <w:rsid w:val="0025554E"/>
    <w:rsid w:val="0025645A"/>
    <w:rsid w:val="00262294"/>
    <w:rsid w:val="002640F1"/>
    <w:rsid w:val="0026626E"/>
    <w:rsid w:val="002669F7"/>
    <w:rsid w:val="00267136"/>
    <w:rsid w:val="0026794F"/>
    <w:rsid w:val="002704FA"/>
    <w:rsid w:val="00271E2B"/>
    <w:rsid w:val="00272C3D"/>
    <w:rsid w:val="002756B8"/>
    <w:rsid w:val="00275F0E"/>
    <w:rsid w:val="00280A80"/>
    <w:rsid w:val="00282C4D"/>
    <w:rsid w:val="0028507E"/>
    <w:rsid w:val="0028585F"/>
    <w:rsid w:val="002867D1"/>
    <w:rsid w:val="00287DCF"/>
    <w:rsid w:val="00290568"/>
    <w:rsid w:val="00290DF6"/>
    <w:rsid w:val="002924FA"/>
    <w:rsid w:val="0029352A"/>
    <w:rsid w:val="00293BAA"/>
    <w:rsid w:val="00297318"/>
    <w:rsid w:val="00297B8E"/>
    <w:rsid w:val="002A5CCF"/>
    <w:rsid w:val="002A77D7"/>
    <w:rsid w:val="002A7E69"/>
    <w:rsid w:val="002B0655"/>
    <w:rsid w:val="002B15C2"/>
    <w:rsid w:val="002B16A4"/>
    <w:rsid w:val="002B443B"/>
    <w:rsid w:val="002B44A6"/>
    <w:rsid w:val="002C0E65"/>
    <w:rsid w:val="002C1BA1"/>
    <w:rsid w:val="002C2774"/>
    <w:rsid w:val="002C3154"/>
    <w:rsid w:val="002C39FF"/>
    <w:rsid w:val="002D10DA"/>
    <w:rsid w:val="002D3501"/>
    <w:rsid w:val="002D3DDC"/>
    <w:rsid w:val="002D48BC"/>
    <w:rsid w:val="002D4A5E"/>
    <w:rsid w:val="002D4AE1"/>
    <w:rsid w:val="002D6880"/>
    <w:rsid w:val="002E08A9"/>
    <w:rsid w:val="002E1A8A"/>
    <w:rsid w:val="002E2099"/>
    <w:rsid w:val="002E22BB"/>
    <w:rsid w:val="002E4307"/>
    <w:rsid w:val="002E79DE"/>
    <w:rsid w:val="002E7EE5"/>
    <w:rsid w:val="002F18B8"/>
    <w:rsid w:val="002F1C40"/>
    <w:rsid w:val="002F5A2C"/>
    <w:rsid w:val="003012A2"/>
    <w:rsid w:val="00302839"/>
    <w:rsid w:val="00302EFA"/>
    <w:rsid w:val="0031194A"/>
    <w:rsid w:val="00317B5C"/>
    <w:rsid w:val="003210F1"/>
    <w:rsid w:val="003218AC"/>
    <w:rsid w:val="00322909"/>
    <w:rsid w:val="00322D87"/>
    <w:rsid w:val="00325702"/>
    <w:rsid w:val="00326DF4"/>
    <w:rsid w:val="003278B4"/>
    <w:rsid w:val="00335EB5"/>
    <w:rsid w:val="00343C76"/>
    <w:rsid w:val="00343D5B"/>
    <w:rsid w:val="00345BBF"/>
    <w:rsid w:val="003479E8"/>
    <w:rsid w:val="0035353C"/>
    <w:rsid w:val="00355197"/>
    <w:rsid w:val="00355AC7"/>
    <w:rsid w:val="00356B06"/>
    <w:rsid w:val="003573BE"/>
    <w:rsid w:val="003606E5"/>
    <w:rsid w:val="003629C3"/>
    <w:rsid w:val="00364327"/>
    <w:rsid w:val="00364550"/>
    <w:rsid w:val="00365410"/>
    <w:rsid w:val="0036594B"/>
    <w:rsid w:val="003676C3"/>
    <w:rsid w:val="003678F3"/>
    <w:rsid w:val="003756F3"/>
    <w:rsid w:val="00385794"/>
    <w:rsid w:val="00385C57"/>
    <w:rsid w:val="0039006F"/>
    <w:rsid w:val="00391C4D"/>
    <w:rsid w:val="0039305F"/>
    <w:rsid w:val="003962D9"/>
    <w:rsid w:val="00397AA5"/>
    <w:rsid w:val="00397D8E"/>
    <w:rsid w:val="003A01EF"/>
    <w:rsid w:val="003A1CC8"/>
    <w:rsid w:val="003A2B36"/>
    <w:rsid w:val="003A2DCE"/>
    <w:rsid w:val="003A773E"/>
    <w:rsid w:val="003B1D71"/>
    <w:rsid w:val="003B39C1"/>
    <w:rsid w:val="003B3BEA"/>
    <w:rsid w:val="003B50ED"/>
    <w:rsid w:val="003B6129"/>
    <w:rsid w:val="003B77DA"/>
    <w:rsid w:val="003C0574"/>
    <w:rsid w:val="003C06DD"/>
    <w:rsid w:val="003C3BA0"/>
    <w:rsid w:val="003C40DA"/>
    <w:rsid w:val="003C4FFD"/>
    <w:rsid w:val="003C6A7E"/>
    <w:rsid w:val="003C7E8D"/>
    <w:rsid w:val="003D2863"/>
    <w:rsid w:val="003D2F48"/>
    <w:rsid w:val="003D331F"/>
    <w:rsid w:val="003D3349"/>
    <w:rsid w:val="003D448F"/>
    <w:rsid w:val="003D7223"/>
    <w:rsid w:val="003D735A"/>
    <w:rsid w:val="003E09A3"/>
    <w:rsid w:val="003E20AC"/>
    <w:rsid w:val="003E2D6C"/>
    <w:rsid w:val="003E56C6"/>
    <w:rsid w:val="003F0440"/>
    <w:rsid w:val="003F1493"/>
    <w:rsid w:val="003F2EAC"/>
    <w:rsid w:val="003F7DCA"/>
    <w:rsid w:val="00401BEE"/>
    <w:rsid w:val="00402CB5"/>
    <w:rsid w:val="00403F09"/>
    <w:rsid w:val="00404F39"/>
    <w:rsid w:val="00404F5A"/>
    <w:rsid w:val="004050E9"/>
    <w:rsid w:val="00405871"/>
    <w:rsid w:val="00406FBA"/>
    <w:rsid w:val="00410EB3"/>
    <w:rsid w:val="00411F2B"/>
    <w:rsid w:val="00411F69"/>
    <w:rsid w:val="00412541"/>
    <w:rsid w:val="00413979"/>
    <w:rsid w:val="00415119"/>
    <w:rsid w:val="00416D48"/>
    <w:rsid w:val="00417CCE"/>
    <w:rsid w:val="004214FA"/>
    <w:rsid w:val="00426226"/>
    <w:rsid w:val="004268D5"/>
    <w:rsid w:val="004323AA"/>
    <w:rsid w:val="004333FB"/>
    <w:rsid w:val="00434387"/>
    <w:rsid w:val="0044059D"/>
    <w:rsid w:val="004405F0"/>
    <w:rsid w:val="00440CE9"/>
    <w:rsid w:val="00442A8A"/>
    <w:rsid w:val="004463B6"/>
    <w:rsid w:val="0044763D"/>
    <w:rsid w:val="004534B9"/>
    <w:rsid w:val="00453736"/>
    <w:rsid w:val="00453867"/>
    <w:rsid w:val="0046068E"/>
    <w:rsid w:val="00460F8D"/>
    <w:rsid w:val="004632C0"/>
    <w:rsid w:val="00471830"/>
    <w:rsid w:val="0047226F"/>
    <w:rsid w:val="00475741"/>
    <w:rsid w:val="0048211B"/>
    <w:rsid w:val="00484098"/>
    <w:rsid w:val="00484233"/>
    <w:rsid w:val="004901EC"/>
    <w:rsid w:val="004908BD"/>
    <w:rsid w:val="00491A2E"/>
    <w:rsid w:val="00491F1D"/>
    <w:rsid w:val="00493A79"/>
    <w:rsid w:val="00493EA6"/>
    <w:rsid w:val="004942CD"/>
    <w:rsid w:val="0049435D"/>
    <w:rsid w:val="00494DD8"/>
    <w:rsid w:val="004A5B77"/>
    <w:rsid w:val="004A63D1"/>
    <w:rsid w:val="004A7CAA"/>
    <w:rsid w:val="004B3057"/>
    <w:rsid w:val="004C126B"/>
    <w:rsid w:val="004C1801"/>
    <w:rsid w:val="004C19C9"/>
    <w:rsid w:val="004C30C3"/>
    <w:rsid w:val="004C37C1"/>
    <w:rsid w:val="004C3D6E"/>
    <w:rsid w:val="004C50CD"/>
    <w:rsid w:val="004C5DCE"/>
    <w:rsid w:val="004C6E42"/>
    <w:rsid w:val="004D091D"/>
    <w:rsid w:val="004D0F8D"/>
    <w:rsid w:val="004D35C9"/>
    <w:rsid w:val="004D4C7C"/>
    <w:rsid w:val="004D5A36"/>
    <w:rsid w:val="004D6E56"/>
    <w:rsid w:val="004E0093"/>
    <w:rsid w:val="004E31F3"/>
    <w:rsid w:val="004E6478"/>
    <w:rsid w:val="004E685F"/>
    <w:rsid w:val="004F1E16"/>
    <w:rsid w:val="004F2D5C"/>
    <w:rsid w:val="004F4610"/>
    <w:rsid w:val="004F5F1E"/>
    <w:rsid w:val="00501AE6"/>
    <w:rsid w:val="005054AB"/>
    <w:rsid w:val="00507807"/>
    <w:rsid w:val="00510DE1"/>
    <w:rsid w:val="00514226"/>
    <w:rsid w:val="00514B64"/>
    <w:rsid w:val="00515F57"/>
    <w:rsid w:val="005160A3"/>
    <w:rsid w:val="00520920"/>
    <w:rsid w:val="00520D99"/>
    <w:rsid w:val="00521EF9"/>
    <w:rsid w:val="00522029"/>
    <w:rsid w:val="005220A2"/>
    <w:rsid w:val="005224DE"/>
    <w:rsid w:val="00523ABA"/>
    <w:rsid w:val="00523F37"/>
    <w:rsid w:val="0052523E"/>
    <w:rsid w:val="00526E2E"/>
    <w:rsid w:val="00527352"/>
    <w:rsid w:val="00532542"/>
    <w:rsid w:val="00532AC2"/>
    <w:rsid w:val="0053463D"/>
    <w:rsid w:val="00534F0C"/>
    <w:rsid w:val="005406E4"/>
    <w:rsid w:val="005407F9"/>
    <w:rsid w:val="00542CF1"/>
    <w:rsid w:val="00543675"/>
    <w:rsid w:val="00546145"/>
    <w:rsid w:val="00547F1E"/>
    <w:rsid w:val="00551B34"/>
    <w:rsid w:val="00557F3F"/>
    <w:rsid w:val="00560524"/>
    <w:rsid w:val="005640AB"/>
    <w:rsid w:val="00565F76"/>
    <w:rsid w:val="00565FDD"/>
    <w:rsid w:val="005676FC"/>
    <w:rsid w:val="005709A7"/>
    <w:rsid w:val="00572805"/>
    <w:rsid w:val="005734A2"/>
    <w:rsid w:val="00576DB5"/>
    <w:rsid w:val="0057756C"/>
    <w:rsid w:val="00581CB8"/>
    <w:rsid w:val="00582944"/>
    <w:rsid w:val="00583F0D"/>
    <w:rsid w:val="00585819"/>
    <w:rsid w:val="005901E6"/>
    <w:rsid w:val="0059694C"/>
    <w:rsid w:val="00596AF9"/>
    <w:rsid w:val="00597C2D"/>
    <w:rsid w:val="005A12D2"/>
    <w:rsid w:val="005A2454"/>
    <w:rsid w:val="005A409A"/>
    <w:rsid w:val="005A487D"/>
    <w:rsid w:val="005A7EE4"/>
    <w:rsid w:val="005B39CC"/>
    <w:rsid w:val="005B3BAD"/>
    <w:rsid w:val="005B52BF"/>
    <w:rsid w:val="005B7388"/>
    <w:rsid w:val="005C0498"/>
    <w:rsid w:val="005C162C"/>
    <w:rsid w:val="005D0987"/>
    <w:rsid w:val="005D354F"/>
    <w:rsid w:val="005E00A4"/>
    <w:rsid w:val="005E556E"/>
    <w:rsid w:val="005E6141"/>
    <w:rsid w:val="005E79E0"/>
    <w:rsid w:val="005E7F08"/>
    <w:rsid w:val="005F0708"/>
    <w:rsid w:val="005F1752"/>
    <w:rsid w:val="005F57E3"/>
    <w:rsid w:val="005F629D"/>
    <w:rsid w:val="00600CBD"/>
    <w:rsid w:val="00600D29"/>
    <w:rsid w:val="00600F9C"/>
    <w:rsid w:val="0060276F"/>
    <w:rsid w:val="006035EF"/>
    <w:rsid w:val="0060407D"/>
    <w:rsid w:val="006043B1"/>
    <w:rsid w:val="0060607A"/>
    <w:rsid w:val="0061609B"/>
    <w:rsid w:val="00616606"/>
    <w:rsid w:val="00616C4F"/>
    <w:rsid w:val="00617412"/>
    <w:rsid w:val="00617821"/>
    <w:rsid w:val="0062199F"/>
    <w:rsid w:val="00625945"/>
    <w:rsid w:val="00630368"/>
    <w:rsid w:val="00630575"/>
    <w:rsid w:val="006326D5"/>
    <w:rsid w:val="00633A54"/>
    <w:rsid w:val="00635AA8"/>
    <w:rsid w:val="0063617E"/>
    <w:rsid w:val="00636E41"/>
    <w:rsid w:val="0064006F"/>
    <w:rsid w:val="00642EC1"/>
    <w:rsid w:val="00644127"/>
    <w:rsid w:val="00646520"/>
    <w:rsid w:val="00646BF4"/>
    <w:rsid w:val="00651BF7"/>
    <w:rsid w:val="00653814"/>
    <w:rsid w:val="00653928"/>
    <w:rsid w:val="00654003"/>
    <w:rsid w:val="0065508E"/>
    <w:rsid w:val="006579F4"/>
    <w:rsid w:val="0066186F"/>
    <w:rsid w:val="00661ECF"/>
    <w:rsid w:val="00661F12"/>
    <w:rsid w:val="00663E40"/>
    <w:rsid w:val="006649CE"/>
    <w:rsid w:val="00665334"/>
    <w:rsid w:val="006676F3"/>
    <w:rsid w:val="00671CF9"/>
    <w:rsid w:val="00676016"/>
    <w:rsid w:val="00680E50"/>
    <w:rsid w:val="00680FCB"/>
    <w:rsid w:val="00684547"/>
    <w:rsid w:val="00684AFB"/>
    <w:rsid w:val="006854EB"/>
    <w:rsid w:val="00685738"/>
    <w:rsid w:val="0068764B"/>
    <w:rsid w:val="006902A9"/>
    <w:rsid w:val="00694515"/>
    <w:rsid w:val="006966B4"/>
    <w:rsid w:val="006A542D"/>
    <w:rsid w:val="006A5AFB"/>
    <w:rsid w:val="006B1734"/>
    <w:rsid w:val="006B2BB4"/>
    <w:rsid w:val="006B486A"/>
    <w:rsid w:val="006B5A0C"/>
    <w:rsid w:val="006B67D3"/>
    <w:rsid w:val="006C0E1F"/>
    <w:rsid w:val="006C19EC"/>
    <w:rsid w:val="006C28D3"/>
    <w:rsid w:val="006C3A6A"/>
    <w:rsid w:val="006C3B4C"/>
    <w:rsid w:val="006C7193"/>
    <w:rsid w:val="006D13F5"/>
    <w:rsid w:val="006D1A63"/>
    <w:rsid w:val="006D20B7"/>
    <w:rsid w:val="006D66CA"/>
    <w:rsid w:val="006D6EEF"/>
    <w:rsid w:val="006E0774"/>
    <w:rsid w:val="006E0EEB"/>
    <w:rsid w:val="006E1711"/>
    <w:rsid w:val="006E1C9A"/>
    <w:rsid w:val="006E290C"/>
    <w:rsid w:val="006E38D1"/>
    <w:rsid w:val="006E6C9D"/>
    <w:rsid w:val="006E6D06"/>
    <w:rsid w:val="006E70A5"/>
    <w:rsid w:val="006F6038"/>
    <w:rsid w:val="00703273"/>
    <w:rsid w:val="00705B9C"/>
    <w:rsid w:val="0070724D"/>
    <w:rsid w:val="00712B73"/>
    <w:rsid w:val="007136D4"/>
    <w:rsid w:val="0072082F"/>
    <w:rsid w:val="00720AA9"/>
    <w:rsid w:val="00722114"/>
    <w:rsid w:val="00724024"/>
    <w:rsid w:val="00724E5F"/>
    <w:rsid w:val="00725590"/>
    <w:rsid w:val="00727BF0"/>
    <w:rsid w:val="0073077E"/>
    <w:rsid w:val="0073155A"/>
    <w:rsid w:val="00732CAC"/>
    <w:rsid w:val="00734299"/>
    <w:rsid w:val="0073539A"/>
    <w:rsid w:val="00736DDA"/>
    <w:rsid w:val="00741EE7"/>
    <w:rsid w:val="00751941"/>
    <w:rsid w:val="007528FD"/>
    <w:rsid w:val="00752F54"/>
    <w:rsid w:val="0075643F"/>
    <w:rsid w:val="0075791A"/>
    <w:rsid w:val="007633EA"/>
    <w:rsid w:val="00763B88"/>
    <w:rsid w:val="0076482F"/>
    <w:rsid w:val="00764D9D"/>
    <w:rsid w:val="007654AF"/>
    <w:rsid w:val="007711CF"/>
    <w:rsid w:val="00774B74"/>
    <w:rsid w:val="007756A3"/>
    <w:rsid w:val="0078467F"/>
    <w:rsid w:val="007848F3"/>
    <w:rsid w:val="00785C68"/>
    <w:rsid w:val="007872BF"/>
    <w:rsid w:val="007954C2"/>
    <w:rsid w:val="00795837"/>
    <w:rsid w:val="007960A1"/>
    <w:rsid w:val="007A19E3"/>
    <w:rsid w:val="007A1A92"/>
    <w:rsid w:val="007A3594"/>
    <w:rsid w:val="007A3F99"/>
    <w:rsid w:val="007A5470"/>
    <w:rsid w:val="007A5ED3"/>
    <w:rsid w:val="007A61F6"/>
    <w:rsid w:val="007A7506"/>
    <w:rsid w:val="007B3C6D"/>
    <w:rsid w:val="007B4A12"/>
    <w:rsid w:val="007B5FE6"/>
    <w:rsid w:val="007C25DC"/>
    <w:rsid w:val="007C3925"/>
    <w:rsid w:val="007C3D2F"/>
    <w:rsid w:val="007D1B98"/>
    <w:rsid w:val="007D1D09"/>
    <w:rsid w:val="007D1FED"/>
    <w:rsid w:val="007D2F83"/>
    <w:rsid w:val="007D6BB6"/>
    <w:rsid w:val="007D72D7"/>
    <w:rsid w:val="007E0F5C"/>
    <w:rsid w:val="007E1D6E"/>
    <w:rsid w:val="007E338E"/>
    <w:rsid w:val="007E59F8"/>
    <w:rsid w:val="007F1483"/>
    <w:rsid w:val="007F4C23"/>
    <w:rsid w:val="007F4DF4"/>
    <w:rsid w:val="007F6E20"/>
    <w:rsid w:val="008034D6"/>
    <w:rsid w:val="00803FB0"/>
    <w:rsid w:val="008041B1"/>
    <w:rsid w:val="00807772"/>
    <w:rsid w:val="00807E54"/>
    <w:rsid w:val="008107EE"/>
    <w:rsid w:val="008108C7"/>
    <w:rsid w:val="00810B1D"/>
    <w:rsid w:val="00812459"/>
    <w:rsid w:val="00812FF6"/>
    <w:rsid w:val="00814522"/>
    <w:rsid w:val="0081502D"/>
    <w:rsid w:val="008157B4"/>
    <w:rsid w:val="00817467"/>
    <w:rsid w:val="00817DDF"/>
    <w:rsid w:val="00827B44"/>
    <w:rsid w:val="00827B5B"/>
    <w:rsid w:val="00831899"/>
    <w:rsid w:val="00831AD6"/>
    <w:rsid w:val="00832690"/>
    <w:rsid w:val="008502CE"/>
    <w:rsid w:val="008506C5"/>
    <w:rsid w:val="00851ABF"/>
    <w:rsid w:val="00851FD1"/>
    <w:rsid w:val="00855311"/>
    <w:rsid w:val="00856053"/>
    <w:rsid w:val="00856D4C"/>
    <w:rsid w:val="008608F1"/>
    <w:rsid w:val="0086137B"/>
    <w:rsid w:val="008626B2"/>
    <w:rsid w:val="008708CB"/>
    <w:rsid w:val="0087172D"/>
    <w:rsid w:val="00872AE8"/>
    <w:rsid w:val="008732E4"/>
    <w:rsid w:val="00874A30"/>
    <w:rsid w:val="008757EF"/>
    <w:rsid w:val="00875854"/>
    <w:rsid w:val="00876B8B"/>
    <w:rsid w:val="00880190"/>
    <w:rsid w:val="00880A31"/>
    <w:rsid w:val="00881B17"/>
    <w:rsid w:val="00885803"/>
    <w:rsid w:val="008865CF"/>
    <w:rsid w:val="0088727A"/>
    <w:rsid w:val="00890391"/>
    <w:rsid w:val="00892642"/>
    <w:rsid w:val="00892D76"/>
    <w:rsid w:val="0089580E"/>
    <w:rsid w:val="00896719"/>
    <w:rsid w:val="00896E3B"/>
    <w:rsid w:val="008979E2"/>
    <w:rsid w:val="00897CFB"/>
    <w:rsid w:val="008A32F8"/>
    <w:rsid w:val="008A576C"/>
    <w:rsid w:val="008B2B8B"/>
    <w:rsid w:val="008B38F7"/>
    <w:rsid w:val="008B3BE7"/>
    <w:rsid w:val="008B42FA"/>
    <w:rsid w:val="008B4498"/>
    <w:rsid w:val="008B5A23"/>
    <w:rsid w:val="008B774D"/>
    <w:rsid w:val="008C0930"/>
    <w:rsid w:val="008C0C03"/>
    <w:rsid w:val="008C0F82"/>
    <w:rsid w:val="008C16B1"/>
    <w:rsid w:val="008C1BB7"/>
    <w:rsid w:val="008C317B"/>
    <w:rsid w:val="008C32E0"/>
    <w:rsid w:val="008C4DC4"/>
    <w:rsid w:val="008C5897"/>
    <w:rsid w:val="008C5AA6"/>
    <w:rsid w:val="008D0EC4"/>
    <w:rsid w:val="008D1B62"/>
    <w:rsid w:val="008D1E04"/>
    <w:rsid w:val="008D2FA2"/>
    <w:rsid w:val="008D473B"/>
    <w:rsid w:val="008D4AE9"/>
    <w:rsid w:val="008D6292"/>
    <w:rsid w:val="008D6EF8"/>
    <w:rsid w:val="008D7F19"/>
    <w:rsid w:val="008E0193"/>
    <w:rsid w:val="008E08C2"/>
    <w:rsid w:val="008E0BB4"/>
    <w:rsid w:val="008E16DB"/>
    <w:rsid w:val="008E25B1"/>
    <w:rsid w:val="008E2F3C"/>
    <w:rsid w:val="008E7F58"/>
    <w:rsid w:val="008F183B"/>
    <w:rsid w:val="008F7215"/>
    <w:rsid w:val="008F74EB"/>
    <w:rsid w:val="00900D8D"/>
    <w:rsid w:val="00901D1A"/>
    <w:rsid w:val="00901D60"/>
    <w:rsid w:val="00904E56"/>
    <w:rsid w:val="00905A62"/>
    <w:rsid w:val="00906982"/>
    <w:rsid w:val="00906C4D"/>
    <w:rsid w:val="00913F01"/>
    <w:rsid w:val="00914AD9"/>
    <w:rsid w:val="00920DA1"/>
    <w:rsid w:val="00924BC5"/>
    <w:rsid w:val="00924BEE"/>
    <w:rsid w:val="00924E68"/>
    <w:rsid w:val="0092641E"/>
    <w:rsid w:val="00926424"/>
    <w:rsid w:val="0093002D"/>
    <w:rsid w:val="00930869"/>
    <w:rsid w:val="00931ADB"/>
    <w:rsid w:val="00932C6A"/>
    <w:rsid w:val="0093359C"/>
    <w:rsid w:val="00933BC5"/>
    <w:rsid w:val="0093473B"/>
    <w:rsid w:val="009404D7"/>
    <w:rsid w:val="00941F0C"/>
    <w:rsid w:val="00942880"/>
    <w:rsid w:val="009446EF"/>
    <w:rsid w:val="009460B9"/>
    <w:rsid w:val="00946D04"/>
    <w:rsid w:val="00947C09"/>
    <w:rsid w:val="00952681"/>
    <w:rsid w:val="00953766"/>
    <w:rsid w:val="00955974"/>
    <w:rsid w:val="00961402"/>
    <w:rsid w:val="00962CDB"/>
    <w:rsid w:val="00963AAC"/>
    <w:rsid w:val="00964242"/>
    <w:rsid w:val="009644BA"/>
    <w:rsid w:val="00965DD6"/>
    <w:rsid w:val="00970D60"/>
    <w:rsid w:val="009733D2"/>
    <w:rsid w:val="009749F3"/>
    <w:rsid w:val="00981254"/>
    <w:rsid w:val="00981426"/>
    <w:rsid w:val="009817C8"/>
    <w:rsid w:val="00984EFF"/>
    <w:rsid w:val="00985169"/>
    <w:rsid w:val="009932D4"/>
    <w:rsid w:val="0099424D"/>
    <w:rsid w:val="00994880"/>
    <w:rsid w:val="00994C79"/>
    <w:rsid w:val="0099659D"/>
    <w:rsid w:val="00996A55"/>
    <w:rsid w:val="009A0511"/>
    <w:rsid w:val="009A0F5A"/>
    <w:rsid w:val="009A1DAC"/>
    <w:rsid w:val="009A4EE3"/>
    <w:rsid w:val="009A53AF"/>
    <w:rsid w:val="009B17BE"/>
    <w:rsid w:val="009B1F00"/>
    <w:rsid w:val="009B24CF"/>
    <w:rsid w:val="009B3540"/>
    <w:rsid w:val="009B3B45"/>
    <w:rsid w:val="009B3C37"/>
    <w:rsid w:val="009B5266"/>
    <w:rsid w:val="009B5AA5"/>
    <w:rsid w:val="009B6B96"/>
    <w:rsid w:val="009B6C56"/>
    <w:rsid w:val="009B720F"/>
    <w:rsid w:val="009C0487"/>
    <w:rsid w:val="009C0985"/>
    <w:rsid w:val="009C340D"/>
    <w:rsid w:val="009C4426"/>
    <w:rsid w:val="009C4B3A"/>
    <w:rsid w:val="009C4BD0"/>
    <w:rsid w:val="009C79DF"/>
    <w:rsid w:val="009D0583"/>
    <w:rsid w:val="009D097D"/>
    <w:rsid w:val="009D0F96"/>
    <w:rsid w:val="009D386D"/>
    <w:rsid w:val="009E02F4"/>
    <w:rsid w:val="009E1311"/>
    <w:rsid w:val="009E7042"/>
    <w:rsid w:val="009E7247"/>
    <w:rsid w:val="009F3477"/>
    <w:rsid w:val="009F3D84"/>
    <w:rsid w:val="009F5B3F"/>
    <w:rsid w:val="009F73F1"/>
    <w:rsid w:val="00A00978"/>
    <w:rsid w:val="00A03221"/>
    <w:rsid w:val="00A04D88"/>
    <w:rsid w:val="00A062F7"/>
    <w:rsid w:val="00A06C77"/>
    <w:rsid w:val="00A10459"/>
    <w:rsid w:val="00A1048B"/>
    <w:rsid w:val="00A132E6"/>
    <w:rsid w:val="00A15F82"/>
    <w:rsid w:val="00A1625D"/>
    <w:rsid w:val="00A16F91"/>
    <w:rsid w:val="00A17C90"/>
    <w:rsid w:val="00A20696"/>
    <w:rsid w:val="00A20D5F"/>
    <w:rsid w:val="00A21046"/>
    <w:rsid w:val="00A22D2E"/>
    <w:rsid w:val="00A24358"/>
    <w:rsid w:val="00A24C16"/>
    <w:rsid w:val="00A25D86"/>
    <w:rsid w:val="00A266AD"/>
    <w:rsid w:val="00A271CB"/>
    <w:rsid w:val="00A274F5"/>
    <w:rsid w:val="00A336FA"/>
    <w:rsid w:val="00A33E57"/>
    <w:rsid w:val="00A35DD9"/>
    <w:rsid w:val="00A376F3"/>
    <w:rsid w:val="00A41CA2"/>
    <w:rsid w:val="00A43602"/>
    <w:rsid w:val="00A471EF"/>
    <w:rsid w:val="00A506B0"/>
    <w:rsid w:val="00A52503"/>
    <w:rsid w:val="00A52662"/>
    <w:rsid w:val="00A53A30"/>
    <w:rsid w:val="00A60AB4"/>
    <w:rsid w:val="00A6124F"/>
    <w:rsid w:val="00A62332"/>
    <w:rsid w:val="00A62992"/>
    <w:rsid w:val="00A636E1"/>
    <w:rsid w:val="00A64A05"/>
    <w:rsid w:val="00A65DB8"/>
    <w:rsid w:val="00A67598"/>
    <w:rsid w:val="00A74611"/>
    <w:rsid w:val="00A747AB"/>
    <w:rsid w:val="00A8143F"/>
    <w:rsid w:val="00A81D9E"/>
    <w:rsid w:val="00A83971"/>
    <w:rsid w:val="00A83C45"/>
    <w:rsid w:val="00A86FA6"/>
    <w:rsid w:val="00A91C09"/>
    <w:rsid w:val="00A91EA5"/>
    <w:rsid w:val="00A92E1A"/>
    <w:rsid w:val="00A93273"/>
    <w:rsid w:val="00A96BEC"/>
    <w:rsid w:val="00A97D87"/>
    <w:rsid w:val="00A97E91"/>
    <w:rsid w:val="00AA0934"/>
    <w:rsid w:val="00AA0FDC"/>
    <w:rsid w:val="00AA17FC"/>
    <w:rsid w:val="00AA1AF0"/>
    <w:rsid w:val="00AA4A5A"/>
    <w:rsid w:val="00AB14E4"/>
    <w:rsid w:val="00AB3288"/>
    <w:rsid w:val="00AC2B67"/>
    <w:rsid w:val="00AC32FD"/>
    <w:rsid w:val="00AC4EE6"/>
    <w:rsid w:val="00AC6DC4"/>
    <w:rsid w:val="00AD0C5D"/>
    <w:rsid w:val="00AD0D56"/>
    <w:rsid w:val="00AD2200"/>
    <w:rsid w:val="00AD42C5"/>
    <w:rsid w:val="00AD6334"/>
    <w:rsid w:val="00AD73B3"/>
    <w:rsid w:val="00AD7B43"/>
    <w:rsid w:val="00AE3C88"/>
    <w:rsid w:val="00AE5C13"/>
    <w:rsid w:val="00AE5E56"/>
    <w:rsid w:val="00AE7798"/>
    <w:rsid w:val="00AF7BEA"/>
    <w:rsid w:val="00B004CB"/>
    <w:rsid w:val="00B02893"/>
    <w:rsid w:val="00B03B6B"/>
    <w:rsid w:val="00B1172F"/>
    <w:rsid w:val="00B12283"/>
    <w:rsid w:val="00B13804"/>
    <w:rsid w:val="00B13E17"/>
    <w:rsid w:val="00B15666"/>
    <w:rsid w:val="00B21B3E"/>
    <w:rsid w:val="00B23105"/>
    <w:rsid w:val="00B25263"/>
    <w:rsid w:val="00B30EF4"/>
    <w:rsid w:val="00B3314A"/>
    <w:rsid w:val="00B34E86"/>
    <w:rsid w:val="00B36B70"/>
    <w:rsid w:val="00B379BB"/>
    <w:rsid w:val="00B40EB8"/>
    <w:rsid w:val="00B41DC6"/>
    <w:rsid w:val="00B429B9"/>
    <w:rsid w:val="00B4333F"/>
    <w:rsid w:val="00B442DF"/>
    <w:rsid w:val="00B47743"/>
    <w:rsid w:val="00B52B27"/>
    <w:rsid w:val="00B57639"/>
    <w:rsid w:val="00B60ED3"/>
    <w:rsid w:val="00B63FA3"/>
    <w:rsid w:val="00B64AAF"/>
    <w:rsid w:val="00B64EDD"/>
    <w:rsid w:val="00B652B9"/>
    <w:rsid w:val="00B67D1C"/>
    <w:rsid w:val="00B70639"/>
    <w:rsid w:val="00B70DEA"/>
    <w:rsid w:val="00B756A1"/>
    <w:rsid w:val="00B8179A"/>
    <w:rsid w:val="00B819BA"/>
    <w:rsid w:val="00B82A44"/>
    <w:rsid w:val="00B84519"/>
    <w:rsid w:val="00B84ECE"/>
    <w:rsid w:val="00B86D0F"/>
    <w:rsid w:val="00B87708"/>
    <w:rsid w:val="00B879A2"/>
    <w:rsid w:val="00B90E24"/>
    <w:rsid w:val="00B91674"/>
    <w:rsid w:val="00B916AE"/>
    <w:rsid w:val="00B92500"/>
    <w:rsid w:val="00B92FCF"/>
    <w:rsid w:val="00B96A81"/>
    <w:rsid w:val="00B96BA6"/>
    <w:rsid w:val="00BA17A1"/>
    <w:rsid w:val="00BA335A"/>
    <w:rsid w:val="00BA72ED"/>
    <w:rsid w:val="00BB0939"/>
    <w:rsid w:val="00BB1093"/>
    <w:rsid w:val="00BB210E"/>
    <w:rsid w:val="00BB378D"/>
    <w:rsid w:val="00BB482A"/>
    <w:rsid w:val="00BB56DC"/>
    <w:rsid w:val="00BC136C"/>
    <w:rsid w:val="00BC397E"/>
    <w:rsid w:val="00BC46AA"/>
    <w:rsid w:val="00BC5F4E"/>
    <w:rsid w:val="00BC699B"/>
    <w:rsid w:val="00BC713D"/>
    <w:rsid w:val="00BC71CB"/>
    <w:rsid w:val="00BC798A"/>
    <w:rsid w:val="00BD0643"/>
    <w:rsid w:val="00BD166E"/>
    <w:rsid w:val="00BD2724"/>
    <w:rsid w:val="00BD2E79"/>
    <w:rsid w:val="00BD3F28"/>
    <w:rsid w:val="00BD3F7D"/>
    <w:rsid w:val="00BD41BF"/>
    <w:rsid w:val="00BD42BB"/>
    <w:rsid w:val="00BD5614"/>
    <w:rsid w:val="00BD5E67"/>
    <w:rsid w:val="00BE0CF3"/>
    <w:rsid w:val="00BE66B7"/>
    <w:rsid w:val="00BE6FAB"/>
    <w:rsid w:val="00BE7644"/>
    <w:rsid w:val="00BF0F46"/>
    <w:rsid w:val="00BF156F"/>
    <w:rsid w:val="00BF2DCB"/>
    <w:rsid w:val="00BF31FB"/>
    <w:rsid w:val="00BF4324"/>
    <w:rsid w:val="00BF4661"/>
    <w:rsid w:val="00BF5D36"/>
    <w:rsid w:val="00BF5DDE"/>
    <w:rsid w:val="00C00B79"/>
    <w:rsid w:val="00C0142E"/>
    <w:rsid w:val="00C0461C"/>
    <w:rsid w:val="00C05436"/>
    <w:rsid w:val="00C10EFC"/>
    <w:rsid w:val="00C11DE7"/>
    <w:rsid w:val="00C12D3F"/>
    <w:rsid w:val="00C13965"/>
    <w:rsid w:val="00C15E3D"/>
    <w:rsid w:val="00C172AA"/>
    <w:rsid w:val="00C172EB"/>
    <w:rsid w:val="00C176B6"/>
    <w:rsid w:val="00C177B5"/>
    <w:rsid w:val="00C17C94"/>
    <w:rsid w:val="00C2108F"/>
    <w:rsid w:val="00C232EB"/>
    <w:rsid w:val="00C2788B"/>
    <w:rsid w:val="00C31C38"/>
    <w:rsid w:val="00C3207C"/>
    <w:rsid w:val="00C35387"/>
    <w:rsid w:val="00C35B2D"/>
    <w:rsid w:val="00C3709F"/>
    <w:rsid w:val="00C4183B"/>
    <w:rsid w:val="00C430AA"/>
    <w:rsid w:val="00C434B5"/>
    <w:rsid w:val="00C4439C"/>
    <w:rsid w:val="00C44E5E"/>
    <w:rsid w:val="00C45790"/>
    <w:rsid w:val="00C467F1"/>
    <w:rsid w:val="00C515D3"/>
    <w:rsid w:val="00C52B8D"/>
    <w:rsid w:val="00C55828"/>
    <w:rsid w:val="00C56CBF"/>
    <w:rsid w:val="00C62058"/>
    <w:rsid w:val="00C626FA"/>
    <w:rsid w:val="00C62878"/>
    <w:rsid w:val="00C63C7E"/>
    <w:rsid w:val="00C642C7"/>
    <w:rsid w:val="00C6649E"/>
    <w:rsid w:val="00C67CF3"/>
    <w:rsid w:val="00C7241F"/>
    <w:rsid w:val="00C73118"/>
    <w:rsid w:val="00C75948"/>
    <w:rsid w:val="00C76C5C"/>
    <w:rsid w:val="00C85C16"/>
    <w:rsid w:val="00C904CA"/>
    <w:rsid w:val="00C906E2"/>
    <w:rsid w:val="00C915D3"/>
    <w:rsid w:val="00C915F2"/>
    <w:rsid w:val="00C9160C"/>
    <w:rsid w:val="00C925FD"/>
    <w:rsid w:val="00C9339D"/>
    <w:rsid w:val="00C948E3"/>
    <w:rsid w:val="00C95DAF"/>
    <w:rsid w:val="00C96321"/>
    <w:rsid w:val="00CA082E"/>
    <w:rsid w:val="00CA0BB2"/>
    <w:rsid w:val="00CA0FF9"/>
    <w:rsid w:val="00CA491B"/>
    <w:rsid w:val="00CA4F3A"/>
    <w:rsid w:val="00CA579E"/>
    <w:rsid w:val="00CA6292"/>
    <w:rsid w:val="00CB0E31"/>
    <w:rsid w:val="00CB12CC"/>
    <w:rsid w:val="00CB215C"/>
    <w:rsid w:val="00CB249E"/>
    <w:rsid w:val="00CB2D8F"/>
    <w:rsid w:val="00CB2F94"/>
    <w:rsid w:val="00CB4C03"/>
    <w:rsid w:val="00CB6D0E"/>
    <w:rsid w:val="00CB704F"/>
    <w:rsid w:val="00CC2DFD"/>
    <w:rsid w:val="00CC74B2"/>
    <w:rsid w:val="00CC77ED"/>
    <w:rsid w:val="00CD0B46"/>
    <w:rsid w:val="00CD0F0D"/>
    <w:rsid w:val="00CD23BC"/>
    <w:rsid w:val="00CD31B7"/>
    <w:rsid w:val="00CD352E"/>
    <w:rsid w:val="00CD6323"/>
    <w:rsid w:val="00CD6E04"/>
    <w:rsid w:val="00CD6F0F"/>
    <w:rsid w:val="00CE4BD3"/>
    <w:rsid w:val="00CE734E"/>
    <w:rsid w:val="00CE7A6F"/>
    <w:rsid w:val="00CF22D9"/>
    <w:rsid w:val="00CF65B8"/>
    <w:rsid w:val="00D00362"/>
    <w:rsid w:val="00D014CA"/>
    <w:rsid w:val="00D02081"/>
    <w:rsid w:val="00D037DA"/>
    <w:rsid w:val="00D04937"/>
    <w:rsid w:val="00D0523F"/>
    <w:rsid w:val="00D05477"/>
    <w:rsid w:val="00D05679"/>
    <w:rsid w:val="00D05B66"/>
    <w:rsid w:val="00D06F6F"/>
    <w:rsid w:val="00D0717F"/>
    <w:rsid w:val="00D10EB0"/>
    <w:rsid w:val="00D11615"/>
    <w:rsid w:val="00D14C37"/>
    <w:rsid w:val="00D16DC2"/>
    <w:rsid w:val="00D23432"/>
    <w:rsid w:val="00D257EB"/>
    <w:rsid w:val="00D324E4"/>
    <w:rsid w:val="00D34192"/>
    <w:rsid w:val="00D347BF"/>
    <w:rsid w:val="00D35018"/>
    <w:rsid w:val="00D40447"/>
    <w:rsid w:val="00D41FD3"/>
    <w:rsid w:val="00D43570"/>
    <w:rsid w:val="00D43F4E"/>
    <w:rsid w:val="00D45D48"/>
    <w:rsid w:val="00D47048"/>
    <w:rsid w:val="00D47DC5"/>
    <w:rsid w:val="00D51280"/>
    <w:rsid w:val="00D521E0"/>
    <w:rsid w:val="00D52487"/>
    <w:rsid w:val="00D52570"/>
    <w:rsid w:val="00D53BCD"/>
    <w:rsid w:val="00D53F02"/>
    <w:rsid w:val="00D543B5"/>
    <w:rsid w:val="00D54676"/>
    <w:rsid w:val="00D558AA"/>
    <w:rsid w:val="00D55FE1"/>
    <w:rsid w:val="00D5791B"/>
    <w:rsid w:val="00D60286"/>
    <w:rsid w:val="00D62481"/>
    <w:rsid w:val="00D64665"/>
    <w:rsid w:val="00D6468C"/>
    <w:rsid w:val="00D66345"/>
    <w:rsid w:val="00D66CE7"/>
    <w:rsid w:val="00D67532"/>
    <w:rsid w:val="00D702C3"/>
    <w:rsid w:val="00D7363D"/>
    <w:rsid w:val="00D74441"/>
    <w:rsid w:val="00D77830"/>
    <w:rsid w:val="00D83D68"/>
    <w:rsid w:val="00D86388"/>
    <w:rsid w:val="00D878E9"/>
    <w:rsid w:val="00D90DAD"/>
    <w:rsid w:val="00D91807"/>
    <w:rsid w:val="00D93DA9"/>
    <w:rsid w:val="00D97A84"/>
    <w:rsid w:val="00DA1299"/>
    <w:rsid w:val="00DA1722"/>
    <w:rsid w:val="00DA7792"/>
    <w:rsid w:val="00DB4700"/>
    <w:rsid w:val="00DB496E"/>
    <w:rsid w:val="00DB572D"/>
    <w:rsid w:val="00DB64C2"/>
    <w:rsid w:val="00DC0543"/>
    <w:rsid w:val="00DC0DDE"/>
    <w:rsid w:val="00DC36B4"/>
    <w:rsid w:val="00DC3D13"/>
    <w:rsid w:val="00DC5036"/>
    <w:rsid w:val="00DC75C0"/>
    <w:rsid w:val="00DD1EE4"/>
    <w:rsid w:val="00DD2AD1"/>
    <w:rsid w:val="00DD307A"/>
    <w:rsid w:val="00DD3D93"/>
    <w:rsid w:val="00DD5516"/>
    <w:rsid w:val="00DD6B90"/>
    <w:rsid w:val="00DE0DE4"/>
    <w:rsid w:val="00DE301B"/>
    <w:rsid w:val="00DF071E"/>
    <w:rsid w:val="00DF3E42"/>
    <w:rsid w:val="00DF48B2"/>
    <w:rsid w:val="00DF4F83"/>
    <w:rsid w:val="00DF64F7"/>
    <w:rsid w:val="00DF7ADC"/>
    <w:rsid w:val="00E00EE2"/>
    <w:rsid w:val="00E016C5"/>
    <w:rsid w:val="00E04661"/>
    <w:rsid w:val="00E07E74"/>
    <w:rsid w:val="00E11765"/>
    <w:rsid w:val="00E151E5"/>
    <w:rsid w:val="00E167CC"/>
    <w:rsid w:val="00E202A1"/>
    <w:rsid w:val="00E20F4F"/>
    <w:rsid w:val="00E216C6"/>
    <w:rsid w:val="00E328C7"/>
    <w:rsid w:val="00E3489C"/>
    <w:rsid w:val="00E349BE"/>
    <w:rsid w:val="00E355B0"/>
    <w:rsid w:val="00E414BF"/>
    <w:rsid w:val="00E42B1C"/>
    <w:rsid w:val="00E42C43"/>
    <w:rsid w:val="00E44F6B"/>
    <w:rsid w:val="00E45C15"/>
    <w:rsid w:val="00E45CEE"/>
    <w:rsid w:val="00E50569"/>
    <w:rsid w:val="00E51229"/>
    <w:rsid w:val="00E52BFC"/>
    <w:rsid w:val="00E52F72"/>
    <w:rsid w:val="00E601FD"/>
    <w:rsid w:val="00E609FA"/>
    <w:rsid w:val="00E627DE"/>
    <w:rsid w:val="00E636BE"/>
    <w:rsid w:val="00E6490F"/>
    <w:rsid w:val="00E67BB0"/>
    <w:rsid w:val="00E7255F"/>
    <w:rsid w:val="00E735E6"/>
    <w:rsid w:val="00E7373D"/>
    <w:rsid w:val="00E76E92"/>
    <w:rsid w:val="00E77D04"/>
    <w:rsid w:val="00E83B40"/>
    <w:rsid w:val="00E879CC"/>
    <w:rsid w:val="00E9045E"/>
    <w:rsid w:val="00E92C68"/>
    <w:rsid w:val="00E94269"/>
    <w:rsid w:val="00E959CF"/>
    <w:rsid w:val="00E96337"/>
    <w:rsid w:val="00EA1516"/>
    <w:rsid w:val="00EA1834"/>
    <w:rsid w:val="00EA31F1"/>
    <w:rsid w:val="00EA3598"/>
    <w:rsid w:val="00EA5FEB"/>
    <w:rsid w:val="00EA6006"/>
    <w:rsid w:val="00EB060A"/>
    <w:rsid w:val="00EB06E0"/>
    <w:rsid w:val="00EB0BC5"/>
    <w:rsid w:val="00EB14F1"/>
    <w:rsid w:val="00EB437F"/>
    <w:rsid w:val="00EB4AFB"/>
    <w:rsid w:val="00EB5594"/>
    <w:rsid w:val="00EC30C9"/>
    <w:rsid w:val="00EC4652"/>
    <w:rsid w:val="00EC5522"/>
    <w:rsid w:val="00EC7055"/>
    <w:rsid w:val="00EC7748"/>
    <w:rsid w:val="00ED0C41"/>
    <w:rsid w:val="00ED538D"/>
    <w:rsid w:val="00EE0888"/>
    <w:rsid w:val="00EE4747"/>
    <w:rsid w:val="00EE5A29"/>
    <w:rsid w:val="00EE5B17"/>
    <w:rsid w:val="00EE5B1B"/>
    <w:rsid w:val="00EE73B6"/>
    <w:rsid w:val="00EF005E"/>
    <w:rsid w:val="00EF3F94"/>
    <w:rsid w:val="00EF6F8F"/>
    <w:rsid w:val="00F02BF6"/>
    <w:rsid w:val="00F02F81"/>
    <w:rsid w:val="00F0440F"/>
    <w:rsid w:val="00F04C6A"/>
    <w:rsid w:val="00F05351"/>
    <w:rsid w:val="00F05613"/>
    <w:rsid w:val="00F06433"/>
    <w:rsid w:val="00F06522"/>
    <w:rsid w:val="00F10625"/>
    <w:rsid w:val="00F1071F"/>
    <w:rsid w:val="00F1179D"/>
    <w:rsid w:val="00F13253"/>
    <w:rsid w:val="00F14E15"/>
    <w:rsid w:val="00F172D7"/>
    <w:rsid w:val="00F20662"/>
    <w:rsid w:val="00F229F5"/>
    <w:rsid w:val="00F3252E"/>
    <w:rsid w:val="00F344A9"/>
    <w:rsid w:val="00F370B7"/>
    <w:rsid w:val="00F40F99"/>
    <w:rsid w:val="00F4576C"/>
    <w:rsid w:val="00F45C59"/>
    <w:rsid w:val="00F47467"/>
    <w:rsid w:val="00F50877"/>
    <w:rsid w:val="00F5227D"/>
    <w:rsid w:val="00F54114"/>
    <w:rsid w:val="00F55386"/>
    <w:rsid w:val="00F55B33"/>
    <w:rsid w:val="00F57454"/>
    <w:rsid w:val="00F622F5"/>
    <w:rsid w:val="00F62550"/>
    <w:rsid w:val="00F6308F"/>
    <w:rsid w:val="00F66C37"/>
    <w:rsid w:val="00F66D60"/>
    <w:rsid w:val="00F6715C"/>
    <w:rsid w:val="00F67D5E"/>
    <w:rsid w:val="00F707A7"/>
    <w:rsid w:val="00F71C31"/>
    <w:rsid w:val="00F72042"/>
    <w:rsid w:val="00F7225F"/>
    <w:rsid w:val="00F731B0"/>
    <w:rsid w:val="00F7424A"/>
    <w:rsid w:val="00F75221"/>
    <w:rsid w:val="00F77130"/>
    <w:rsid w:val="00F778A9"/>
    <w:rsid w:val="00F77C3D"/>
    <w:rsid w:val="00F836B4"/>
    <w:rsid w:val="00F84990"/>
    <w:rsid w:val="00F90837"/>
    <w:rsid w:val="00F90ACD"/>
    <w:rsid w:val="00F90FF8"/>
    <w:rsid w:val="00F92FB1"/>
    <w:rsid w:val="00FA04F7"/>
    <w:rsid w:val="00FA0D3F"/>
    <w:rsid w:val="00FA2FF0"/>
    <w:rsid w:val="00FA3691"/>
    <w:rsid w:val="00FA5A07"/>
    <w:rsid w:val="00FA61B9"/>
    <w:rsid w:val="00FA789A"/>
    <w:rsid w:val="00FB1776"/>
    <w:rsid w:val="00FB69B3"/>
    <w:rsid w:val="00FB7AA8"/>
    <w:rsid w:val="00FC0224"/>
    <w:rsid w:val="00FC0E4A"/>
    <w:rsid w:val="00FC14E4"/>
    <w:rsid w:val="00FC1EDE"/>
    <w:rsid w:val="00FC4194"/>
    <w:rsid w:val="00FC43D4"/>
    <w:rsid w:val="00FD2B7D"/>
    <w:rsid w:val="00FD3089"/>
    <w:rsid w:val="00FD597B"/>
    <w:rsid w:val="00FD6B2A"/>
    <w:rsid w:val="00FE154A"/>
    <w:rsid w:val="00FE39C6"/>
    <w:rsid w:val="00FE5C8E"/>
    <w:rsid w:val="00FE6B40"/>
    <w:rsid w:val="00FE7A4D"/>
    <w:rsid w:val="00FF3F06"/>
    <w:rsid w:val="00FF4C59"/>
    <w:rsid w:val="00FF6C8A"/>
    <w:rsid w:val="00FF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A2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i-IN"/>
        <w14:ligatures w14:val="standardContextual"/>
      </w:rPr>
    </w:rPrDefault>
    <w:pPrDefault>
      <w:pPr>
        <w:spacing w:after="165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24D"/>
  </w:style>
  <w:style w:type="paragraph" w:styleId="Heading1">
    <w:name w:val="heading 1"/>
    <w:basedOn w:val="Normal"/>
    <w:next w:val="Normal"/>
    <w:link w:val="Heading1Char"/>
    <w:uiPriority w:val="9"/>
    <w:qFormat/>
    <w:rsid w:val="00F66D60"/>
    <w:pPr>
      <w:outlineLvl w:val="0"/>
    </w:pPr>
    <w:rPr>
      <w:rFonts w:eastAsiaTheme="majorEastAsia" w:cs="Calibri Light"/>
      <w:b/>
      <w:color w:val="0F476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36BE"/>
    <w:pPr>
      <w:keepNext/>
      <w:keepLines/>
      <w:spacing w:before="75"/>
      <w:outlineLvl w:val="1"/>
    </w:pPr>
    <w:rPr>
      <w:rFonts w:asciiTheme="majorHAnsi" w:eastAsiaTheme="majorEastAsia" w:hAnsiTheme="majorHAnsi" w:cstheme="majorHAnsi"/>
      <w:color w:val="0F4761" w:themeColor="accent1" w:themeShade="BF"/>
      <w:u w:val="single" w:color="0F4761" w:themeColor="accent1" w:themeShade="BF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E636BE"/>
    <w:pPr>
      <w:outlineLvl w:val="2"/>
    </w:pPr>
    <w:rPr>
      <w:i/>
      <w:iCs/>
      <w:u w:val="none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02F81"/>
    <w:pPr>
      <w:outlineLvl w:val="3"/>
    </w:pPr>
    <w:rPr>
      <w:i w:val="0"/>
      <w:iCs w:val="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44BA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4BA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0F4761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644BA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644BA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644BA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D60"/>
    <w:rPr>
      <w:rFonts w:ascii="Calibri Light" w:eastAsiaTheme="majorEastAsia" w:hAnsi="Calibri Light" w:cs="Calibri Light"/>
      <w:b/>
      <w:color w:val="0F4761" w:themeColor="accent1" w:themeShade="BF"/>
      <w:kern w:val="0"/>
      <w:szCs w:val="22"/>
      <w:lang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36BE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val="single" w:color="0F4761" w:themeColor="accent1" w:themeShade="BF"/>
      <w:lang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636BE"/>
    <w:rPr>
      <w:rFonts w:asciiTheme="majorHAnsi" w:eastAsiaTheme="majorEastAsia" w:hAnsiTheme="majorHAnsi" w:cstheme="majorHAnsi"/>
      <w:i/>
      <w:iCs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02F81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6"/>
      <w:szCs w:val="36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u w:val="single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644BA"/>
    <w:rPr>
      <w:rFonts w:asciiTheme="majorHAnsi" w:eastAsiaTheme="majorEastAsia" w:hAnsiTheme="majorHAnsi" w:cstheme="majorBidi"/>
      <w:i/>
      <w:iCs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F6E20"/>
    <w:pPr>
      <w:spacing w:after="60"/>
      <w:jc w:val="center"/>
      <w:outlineLvl w:val="0"/>
    </w:pPr>
    <w:rPr>
      <w:rFonts w:eastAsiaTheme="majorEastAsia" w:cs="Calibri Light"/>
      <w:b/>
      <w:bCs/>
      <w:caps/>
      <w:color w:val="0F4761" w:themeColor="accent1" w:themeShade="BF"/>
    </w:rPr>
  </w:style>
  <w:style w:type="character" w:customStyle="1" w:styleId="TitleChar">
    <w:name w:val="Title Char"/>
    <w:basedOn w:val="DefaultParagraphFont"/>
    <w:link w:val="Title"/>
    <w:uiPriority w:val="10"/>
    <w:rsid w:val="007F6E20"/>
    <w:rPr>
      <w:rFonts w:ascii="Calibri Light" w:eastAsiaTheme="majorEastAsia" w:hAnsi="Calibri Light" w:cs="Calibri Light"/>
      <w:b/>
      <w:bCs/>
      <w:caps/>
      <w:color w:val="0F4761" w:themeColor="accent1" w:themeShade="BF"/>
      <w:kern w:val="0"/>
      <w:szCs w:val="22"/>
      <w:lang w:bidi="ar-SA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9644BA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9644BA"/>
    <w:rPr>
      <w:rFonts w:ascii="Calibri Light" w:eastAsiaTheme="minorEastAsia" w:hAnsi="Calibri Light" w:cs="Arial"/>
      <w:i/>
      <w:caps/>
      <w:kern w:val="28"/>
      <w:sz w:val="36"/>
      <w:szCs w:val="32"/>
      <w:lang w:bidi="ar-SA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A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76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4BA"/>
    <w:pPr>
      <w:numPr>
        <w:numId w:val="9"/>
      </w:numPr>
      <w:contextualSpacing/>
    </w:pPr>
    <w:rPr>
      <w:rFonts w:asciiTheme="majorHAnsi" w:hAnsiTheme="majorHAnsi" w:cstheme="majorHAnsi"/>
      <w:szCs w:val="21"/>
    </w:rPr>
  </w:style>
  <w:style w:type="character" w:styleId="IntenseEmphasis">
    <w:name w:val="Intense Emphasis"/>
    <w:basedOn w:val="DefaultParagraphFont"/>
    <w:uiPriority w:val="21"/>
    <w:qFormat/>
    <w:rsid w:val="009644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76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76C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 2"/>
    <w:basedOn w:val="Normal"/>
    <w:rsid w:val="009644BA"/>
    <w:pPr>
      <w:numPr>
        <w:numId w:val="17"/>
      </w:numPr>
    </w:pPr>
  </w:style>
  <w:style w:type="character" w:styleId="Hyperlink">
    <w:name w:val="Hyperlink"/>
    <w:basedOn w:val="DefaultParagraphFont"/>
    <w:uiPriority w:val="99"/>
    <w:unhideWhenUsed/>
    <w:rsid w:val="009644BA"/>
    <w:rPr>
      <w:color w:val="0070C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50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unhideWhenUsed/>
    <w:rsid w:val="009644BA"/>
    <w:rPr>
      <w:color w:val="0070C0"/>
      <w:u w:val="none"/>
    </w:rPr>
  </w:style>
  <w:style w:type="paragraph" w:customStyle="1" w:styleId="msonormal0">
    <w:name w:val="msonormal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opacity-70">
    <w:name w:val="opacity-70"/>
    <w:basedOn w:val="DefaultParagraphFont"/>
    <w:rsid w:val="000D689E"/>
  </w:style>
  <w:style w:type="paragraph" w:styleId="NormalWeb">
    <w:name w:val="Normal (Web)"/>
    <w:basedOn w:val="Normal"/>
    <w:uiPriority w:val="99"/>
    <w:unhideWhenUsed/>
    <w:rsid w:val="009644BA"/>
    <w:pPr>
      <w:spacing w:before="100" w:beforeAutospacing="1" w:after="100" w:afterAutospacing="1"/>
      <w:ind w:left="360"/>
    </w:pPr>
  </w:style>
  <w:style w:type="character" w:customStyle="1" w:styleId="font-ligatures-none">
    <w:name w:val="font-ligatures-none"/>
    <w:basedOn w:val="DefaultParagraphFont"/>
    <w:rsid w:val="000D689E"/>
  </w:style>
  <w:style w:type="character" w:styleId="Emphasis">
    <w:name w:val="Emphasis"/>
    <w:basedOn w:val="DefaultParagraphFont"/>
    <w:uiPriority w:val="20"/>
    <w:qFormat/>
    <w:rsid w:val="009644BA"/>
    <w:rPr>
      <w:i/>
      <w:iCs/>
    </w:rPr>
  </w:style>
  <w:style w:type="paragraph" w:customStyle="1" w:styleId="ps-2">
    <w:name w:val="ps-2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89E"/>
    <w:rPr>
      <w:b/>
      <w:bCs/>
    </w:rPr>
  </w:style>
  <w:style w:type="character" w:customStyle="1" w:styleId="relative">
    <w:name w:val="relative"/>
    <w:basedOn w:val="DefaultParagraphFont"/>
    <w:rsid w:val="000D689E"/>
  </w:style>
  <w:style w:type="paragraph" w:styleId="NoSpacing">
    <w:name w:val="No Spacing"/>
    <w:basedOn w:val="Normal"/>
    <w:uiPriority w:val="1"/>
    <w:qFormat/>
    <w:rsid w:val="00B652B9"/>
  </w:style>
  <w:style w:type="character" w:customStyle="1" w:styleId="DefinitionCharacter">
    <w:name w:val="Definition Character"/>
    <w:basedOn w:val="DefaultParagraphFont"/>
    <w:qFormat/>
    <w:rsid w:val="005160A3"/>
    <w:rPr>
      <w:rFonts w:cs="Calibri Light"/>
      <w:caps/>
      <w:sz w:val="16"/>
      <w:szCs w:val="16"/>
    </w:rPr>
  </w:style>
  <w:style w:type="table" w:styleId="TableGrid">
    <w:name w:val="Table Grid"/>
    <w:basedOn w:val="TableNormal"/>
    <w:uiPriority w:val="39"/>
    <w:rsid w:val="009644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ComposeStyle">
    <w:name w:val="Personal Compose Style"/>
    <w:rsid w:val="009644BA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644BA"/>
    <w:rPr>
      <w:rFonts w:ascii="Arial" w:hAnsi="Arial" w:cs="Arial"/>
      <w:color w:val="auto"/>
      <w:sz w:val="20"/>
    </w:rPr>
  </w:style>
  <w:style w:type="paragraph" w:styleId="Footer">
    <w:name w:val="footer"/>
    <w:basedOn w:val="Normal"/>
    <w:link w:val="Foot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cstheme="majorHAnsi"/>
    </w:rPr>
  </w:style>
  <w:style w:type="character" w:customStyle="1" w:styleId="FooterChar">
    <w:name w:val="Footer Char"/>
    <w:basedOn w:val="DefaultParagraphFont"/>
    <w:link w:val="Foot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character" w:styleId="CommentReference">
    <w:name w:val="annotation reference"/>
    <w:rsid w:val="009644BA"/>
    <w:rPr>
      <w:sz w:val="16"/>
      <w:szCs w:val="16"/>
    </w:rPr>
  </w:style>
  <w:style w:type="paragraph" w:styleId="DocumentMap">
    <w:name w:val="Document Map"/>
    <w:basedOn w:val="Normal"/>
    <w:link w:val="DocumentMapChar"/>
    <w:rsid w:val="009644B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9644BA"/>
    <w:rPr>
      <w:rFonts w:ascii="Tahoma" w:eastAsiaTheme="minorEastAsia" w:hAnsi="Tahoma" w:cs="Tahoma"/>
      <w:kern w:val="0"/>
      <w:sz w:val="20"/>
      <w:shd w:val="clear" w:color="auto" w:fill="000080"/>
      <w:lang w:bidi="ar-SA"/>
      <w14:ligatures w14:val="none"/>
    </w:rPr>
  </w:style>
  <w:style w:type="paragraph" w:styleId="EnvelopeAddress">
    <w:name w:val="envelope address"/>
    <w:basedOn w:val="Normal"/>
    <w:rsid w:val="009644B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9644BA"/>
    <w:rPr>
      <w:rFonts w:cs="Arial"/>
    </w:rPr>
  </w:style>
  <w:style w:type="character" w:styleId="EndnoteReference">
    <w:name w:val="endnote reference"/>
    <w:rsid w:val="009644BA"/>
    <w:rPr>
      <w:vertAlign w:val="superscript"/>
    </w:rPr>
  </w:style>
  <w:style w:type="character" w:styleId="FootnoteReference">
    <w:name w:val="footnote reference"/>
    <w:rsid w:val="009644BA"/>
    <w:rPr>
      <w:color w:val="0000FF"/>
      <w:vertAlign w:val="superscript"/>
    </w:rPr>
  </w:style>
  <w:style w:type="character" w:styleId="HTMLAcronym">
    <w:name w:val="HTML Acronym"/>
    <w:basedOn w:val="DefaultParagraphFont"/>
    <w:rsid w:val="009644BA"/>
  </w:style>
  <w:style w:type="character" w:styleId="HTMLCite">
    <w:name w:val="HTML Cite"/>
    <w:rsid w:val="009644BA"/>
    <w:rPr>
      <w:i/>
      <w:iCs/>
    </w:rPr>
  </w:style>
  <w:style w:type="character" w:styleId="HTMLDefinition">
    <w:name w:val="HTML Definition"/>
    <w:rsid w:val="009644BA"/>
    <w:rPr>
      <w:i/>
      <w:iCs/>
    </w:rPr>
  </w:style>
  <w:style w:type="character" w:styleId="HTMLVariable">
    <w:name w:val="HTML Variable"/>
    <w:rsid w:val="009644BA"/>
    <w:rPr>
      <w:i/>
      <w:iCs/>
    </w:rPr>
  </w:style>
  <w:style w:type="paragraph" w:styleId="Index1">
    <w:name w:val="index 1"/>
    <w:basedOn w:val="Normal"/>
    <w:rsid w:val="009644BA"/>
    <w:pPr>
      <w:ind w:left="240" w:hanging="240"/>
    </w:pPr>
  </w:style>
  <w:style w:type="paragraph" w:styleId="IndexHeading">
    <w:name w:val="index heading"/>
    <w:basedOn w:val="Normal"/>
    <w:next w:val="Index1"/>
    <w:rsid w:val="009644BA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9644BA"/>
  </w:style>
  <w:style w:type="character" w:styleId="PageNumber">
    <w:name w:val="page number"/>
    <w:basedOn w:val="DefaultParagraphFont"/>
    <w:rsid w:val="009644BA"/>
  </w:style>
  <w:style w:type="paragraph" w:styleId="Header">
    <w:name w:val="header"/>
    <w:basedOn w:val="Normal"/>
    <w:link w:val="Head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cstheme="majorHAnsi"/>
    </w:rPr>
  </w:style>
  <w:style w:type="character" w:customStyle="1" w:styleId="HeaderChar">
    <w:name w:val="Header Char"/>
    <w:basedOn w:val="DefaultParagraphFont"/>
    <w:link w:val="Head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paragraph" w:customStyle="1" w:styleId="Listabc">
    <w:name w:val="List abc"/>
    <w:basedOn w:val="ListNumber"/>
    <w:rsid w:val="009644BA"/>
    <w:pPr>
      <w:tabs>
        <w:tab w:val="left" w:pos="1260"/>
      </w:tabs>
      <w:spacing w:before="120"/>
      <w:ind w:right="432"/>
    </w:pPr>
  </w:style>
  <w:style w:type="paragraph" w:styleId="ListNumber">
    <w:name w:val="List Number"/>
    <w:basedOn w:val="Normal"/>
    <w:rsid w:val="009644BA"/>
    <w:pPr>
      <w:spacing w:line="420" w:lineRule="exact"/>
    </w:pPr>
  </w:style>
  <w:style w:type="paragraph" w:styleId="TOC9">
    <w:name w:val="toc 9"/>
    <w:basedOn w:val="Normal"/>
    <w:next w:val="Normal"/>
    <w:autoRedefine/>
    <w:uiPriority w:val="39"/>
    <w:unhideWhenUsed/>
    <w:rsid w:val="009644BA"/>
    <w:pPr>
      <w:spacing w:before="192" w:after="100"/>
      <w:ind w:left="1760"/>
    </w:pPr>
    <w:rPr>
      <w:rFonts w:cs="Mangal"/>
    </w:rPr>
  </w:style>
  <w:style w:type="paragraph" w:styleId="BodyTextIndent">
    <w:name w:val="Body Text Indent"/>
    <w:basedOn w:val="Normal"/>
    <w:link w:val="BodyTextIndentChar"/>
    <w:unhideWhenUsed/>
    <w:rsid w:val="009644BA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styleId="BalloonText">
    <w:name w:val="Balloon Text"/>
    <w:basedOn w:val="Normal"/>
    <w:link w:val="BalloonTextChar"/>
    <w:rsid w:val="00964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EastAsia" w:hAnsi="Tahoma" w:cs="Tahoma"/>
      <w:kern w:val="0"/>
      <w:sz w:val="16"/>
      <w:szCs w:val="16"/>
      <w:lang w:bidi="ar-SA"/>
      <w14:ligatures w14:val="none"/>
    </w:rPr>
  </w:style>
  <w:style w:type="paragraph" w:styleId="Caption">
    <w:name w:val="caption"/>
    <w:basedOn w:val="Normal"/>
    <w:next w:val="Normal"/>
    <w:qFormat/>
    <w:rsid w:val="009644BA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644BA"/>
    <w:rPr>
      <w:rFonts w:cs="Mangal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4BA"/>
    <w:rPr>
      <w:rFonts w:ascii="Calibri Light" w:eastAsiaTheme="minorEastAsia" w:hAnsi="Calibri Light" w:cs="Mangal"/>
      <w:kern w:val="0"/>
      <w:sz w:val="20"/>
      <w:szCs w:val="18"/>
      <w:lang w:bidi="ar-SA"/>
      <w14:ligatures w14:val="none"/>
    </w:rPr>
  </w:style>
  <w:style w:type="paragraph" w:styleId="CommentSubject">
    <w:name w:val="annotation subject"/>
    <w:basedOn w:val="Normal"/>
    <w:next w:val="Normal"/>
    <w:link w:val="CommentSubjectChar"/>
    <w:rsid w:val="009644BA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rsid w:val="009644BA"/>
    <w:rPr>
      <w:rFonts w:ascii="Calibri Light" w:eastAsiaTheme="minorEastAsia" w:hAnsi="Calibri Light" w:cs="Times New Roman"/>
      <w:b/>
      <w:bCs/>
      <w:kern w:val="0"/>
      <w:sz w:val="20"/>
      <w:lang w:bidi="ar-SA"/>
      <w14:ligatures w14:val="none"/>
    </w:rPr>
  </w:style>
  <w:style w:type="paragraph" w:styleId="EndnoteText">
    <w:name w:val="endnote text"/>
    <w:basedOn w:val="Normal"/>
    <w:link w:val="EndnoteTextChar"/>
    <w:rsid w:val="009644BA"/>
  </w:style>
  <w:style w:type="character" w:customStyle="1" w:styleId="EndnoteTextChar">
    <w:name w:val="Endnote Text Char"/>
    <w:basedOn w:val="DefaultParagraphFont"/>
    <w:link w:val="End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FootnoteText">
    <w:name w:val="footnote text"/>
    <w:basedOn w:val="Normal"/>
    <w:link w:val="FootnoteTextChar"/>
    <w:rsid w:val="009644BA"/>
  </w:style>
  <w:style w:type="character" w:customStyle="1" w:styleId="FootnoteTextChar">
    <w:name w:val="Footnote Text Char"/>
    <w:basedOn w:val="DefaultParagraphFont"/>
    <w:link w:val="Foot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Index2">
    <w:name w:val="index 2"/>
    <w:basedOn w:val="Normal"/>
    <w:rsid w:val="009644BA"/>
    <w:pPr>
      <w:ind w:left="480" w:hanging="240"/>
    </w:pPr>
  </w:style>
  <w:style w:type="paragraph" w:styleId="Index3">
    <w:name w:val="index 3"/>
    <w:basedOn w:val="Normal"/>
    <w:rsid w:val="009644BA"/>
    <w:pPr>
      <w:ind w:left="720" w:hanging="240"/>
    </w:pPr>
  </w:style>
  <w:style w:type="paragraph" w:styleId="Index4">
    <w:name w:val="index 4"/>
    <w:basedOn w:val="Normal"/>
    <w:next w:val="Normal"/>
    <w:autoRedefine/>
    <w:rsid w:val="009644BA"/>
    <w:pPr>
      <w:ind w:left="960" w:hanging="240"/>
    </w:pPr>
  </w:style>
  <w:style w:type="paragraph" w:styleId="Index5">
    <w:name w:val="index 5"/>
    <w:basedOn w:val="Normal"/>
    <w:next w:val="Normal"/>
    <w:autoRedefine/>
    <w:rsid w:val="009644BA"/>
    <w:pPr>
      <w:ind w:left="1200" w:hanging="240"/>
    </w:pPr>
  </w:style>
  <w:style w:type="paragraph" w:styleId="Index6">
    <w:name w:val="index 6"/>
    <w:basedOn w:val="Normal"/>
    <w:next w:val="Normal"/>
    <w:autoRedefine/>
    <w:rsid w:val="009644BA"/>
    <w:pPr>
      <w:ind w:left="1440" w:hanging="240"/>
    </w:pPr>
  </w:style>
  <w:style w:type="paragraph" w:styleId="Index7">
    <w:name w:val="index 7"/>
    <w:basedOn w:val="Normal"/>
    <w:next w:val="Normal"/>
    <w:autoRedefine/>
    <w:rsid w:val="009644BA"/>
    <w:pPr>
      <w:ind w:left="1680" w:hanging="240"/>
    </w:pPr>
  </w:style>
  <w:style w:type="paragraph" w:styleId="Index8">
    <w:name w:val="index 8"/>
    <w:basedOn w:val="Normal"/>
    <w:next w:val="Normal"/>
    <w:autoRedefine/>
    <w:rsid w:val="009644BA"/>
    <w:pPr>
      <w:ind w:left="1920" w:hanging="240"/>
    </w:pPr>
  </w:style>
  <w:style w:type="paragraph" w:styleId="Index9">
    <w:name w:val="index 9"/>
    <w:basedOn w:val="Normal"/>
    <w:next w:val="Normal"/>
    <w:autoRedefine/>
    <w:rsid w:val="009644BA"/>
    <w:pPr>
      <w:ind w:left="2160" w:hanging="240"/>
    </w:pPr>
  </w:style>
  <w:style w:type="paragraph" w:styleId="MacroText">
    <w:name w:val="macro"/>
    <w:link w:val="MacroTextChar"/>
    <w:rsid w:val="009644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</w:pPr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character" w:customStyle="1" w:styleId="MacroTextChar">
    <w:name w:val="Macro Text Char"/>
    <w:basedOn w:val="DefaultParagraphFont"/>
    <w:link w:val="MacroText"/>
    <w:rsid w:val="009644BA"/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paragraph" w:styleId="TableofAuthorities">
    <w:name w:val="table of authorities"/>
    <w:basedOn w:val="Normal"/>
    <w:next w:val="Normal"/>
    <w:rsid w:val="009644BA"/>
    <w:pPr>
      <w:ind w:left="240" w:hanging="240"/>
    </w:pPr>
  </w:style>
  <w:style w:type="paragraph" w:styleId="TableofFigures">
    <w:name w:val="table of figures"/>
    <w:basedOn w:val="Normal"/>
    <w:next w:val="Normal"/>
    <w:rsid w:val="009644BA"/>
    <w:pPr>
      <w:ind w:left="480" w:hanging="480"/>
    </w:pPr>
  </w:style>
  <w:style w:type="paragraph" w:styleId="TOAHeading">
    <w:name w:val="toa heading"/>
    <w:basedOn w:val="Normal"/>
    <w:next w:val="Normal"/>
    <w:rsid w:val="009644BA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644BA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644BA"/>
    <w:pPr>
      <w:tabs>
        <w:tab w:val="left" w:pos="1440"/>
        <w:tab w:val="right" w:leader="dot" w:pos="9350"/>
      </w:tabs>
      <w:spacing w:after="120"/>
      <w:ind w:left="240"/>
      <w:outlineLvl w:val="3"/>
    </w:pPr>
    <w:rPr>
      <w:rFonts w:cstheme="majorHAnsi"/>
      <w:b/>
      <w:noProof/>
    </w:rPr>
  </w:style>
  <w:style w:type="paragraph" w:styleId="TOC3">
    <w:name w:val="toc 3"/>
    <w:basedOn w:val="Normal"/>
    <w:autoRedefine/>
    <w:uiPriority w:val="39"/>
    <w:unhideWhenUsed/>
    <w:rsid w:val="009644BA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cstheme="majorHAnsi"/>
      <w:i/>
      <w:iCs/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9644BA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cstheme="majorHAnsi"/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9644BA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</w:rPr>
  </w:style>
  <w:style w:type="paragraph" w:styleId="TOC6">
    <w:name w:val="toc 6"/>
    <w:basedOn w:val="Normal"/>
    <w:next w:val="Normal"/>
    <w:autoRedefine/>
    <w:uiPriority w:val="39"/>
    <w:unhideWhenUsed/>
    <w:rsid w:val="009644BA"/>
    <w:pPr>
      <w:spacing w:before="192" w:after="108"/>
      <w:ind w:left="1116"/>
    </w:pPr>
    <w:rPr>
      <w:rFonts w:cs="Mangal"/>
    </w:rPr>
  </w:style>
  <w:style w:type="paragraph" w:styleId="TOC7">
    <w:name w:val="toc 7"/>
    <w:basedOn w:val="Normal"/>
    <w:next w:val="Normal"/>
    <w:autoRedefine/>
    <w:uiPriority w:val="39"/>
    <w:unhideWhenUsed/>
    <w:rsid w:val="009644BA"/>
    <w:pPr>
      <w:spacing w:before="192" w:after="100"/>
      <w:ind w:left="1320"/>
    </w:pPr>
    <w:rPr>
      <w:rFonts w:cs="Mangal"/>
    </w:rPr>
  </w:style>
  <w:style w:type="paragraph" w:styleId="TOC8">
    <w:name w:val="toc 8"/>
    <w:basedOn w:val="Normal"/>
    <w:next w:val="Normal"/>
    <w:autoRedefine/>
    <w:uiPriority w:val="39"/>
    <w:unhideWhenUsed/>
    <w:rsid w:val="009644BA"/>
    <w:pPr>
      <w:spacing w:before="192" w:after="100"/>
      <w:ind w:left="1540"/>
    </w:pPr>
    <w:rPr>
      <w:rFonts w:cs="Mangal"/>
    </w:rPr>
  </w:style>
  <w:style w:type="paragraph" w:styleId="BodyText">
    <w:name w:val="Body Text"/>
    <w:basedOn w:val="Normal"/>
    <w:link w:val="BodyTextChar"/>
    <w:rsid w:val="009644BA"/>
    <w:pPr>
      <w:numPr>
        <w:numId w:val="2"/>
      </w:numPr>
    </w:pPr>
  </w:style>
  <w:style w:type="character" w:customStyle="1" w:styleId="BodyTextChar">
    <w:name w:val="Body Text Char"/>
    <w:link w:val="BodyText"/>
    <w:rsid w:val="009644BA"/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ListBullet">
    <w:name w:val="List Bullet"/>
    <w:basedOn w:val="Normal"/>
    <w:rsid w:val="009644BA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9644BA"/>
  </w:style>
  <w:style w:type="paragraph" w:styleId="ListBullet3">
    <w:name w:val="List Bullet 3"/>
    <w:basedOn w:val="Normal"/>
    <w:rsid w:val="009644BA"/>
  </w:style>
  <w:style w:type="paragraph" w:styleId="ListBullet4">
    <w:name w:val="List Bullet 4"/>
    <w:basedOn w:val="Normal"/>
    <w:rsid w:val="009644BA"/>
  </w:style>
  <w:style w:type="paragraph" w:styleId="ListBullet5">
    <w:name w:val="List Bullet 5"/>
    <w:basedOn w:val="Normal"/>
    <w:rsid w:val="009644BA"/>
  </w:style>
  <w:style w:type="paragraph" w:customStyle="1" w:styleId="Academic">
    <w:name w:val="Academic"/>
    <w:basedOn w:val="List"/>
    <w:link w:val="AcademicChar1"/>
    <w:qFormat/>
    <w:rsid w:val="009644BA"/>
    <w:pPr>
      <w:spacing w:before="168"/>
      <w:ind w:left="0"/>
    </w:pPr>
    <w:rPr>
      <w:color w:val="7030A0"/>
    </w:rPr>
  </w:style>
  <w:style w:type="character" w:customStyle="1" w:styleId="AcademicChar1">
    <w:name w:val="Academic Char1"/>
    <w:link w:val="Academic"/>
    <w:rsid w:val="009644BA"/>
    <w:rPr>
      <w:rFonts w:ascii="Calibri Light" w:hAnsi="Calibri Light" w:cstheme="majorHAnsi"/>
      <w:color w:val="7030A0"/>
      <w:kern w:val="0"/>
      <w:sz w:val="32"/>
      <w:lang w:bidi="ar-SA"/>
      <w14:ligatures w14:val="none"/>
    </w:rPr>
  </w:style>
  <w:style w:type="paragraph" w:customStyle="1" w:styleId="Academic2">
    <w:name w:val="Academic 2"/>
    <w:basedOn w:val="Academic"/>
    <w:link w:val="Academic2Char"/>
    <w:rsid w:val="009644BA"/>
    <w:rPr>
      <w:color w:val="CC9900"/>
    </w:rPr>
  </w:style>
  <w:style w:type="character" w:customStyle="1" w:styleId="Academic2Char">
    <w:name w:val="Academic 2 Char"/>
    <w:link w:val="Academic2"/>
    <w:rsid w:val="009644BA"/>
    <w:rPr>
      <w:rFonts w:ascii="Calibri Light" w:hAnsi="Calibri Light" w:cstheme="majorHAnsi"/>
      <w:color w:val="CC9900"/>
      <w:kern w:val="0"/>
      <w:sz w:val="32"/>
      <w:lang w:bidi="ar-SA"/>
      <w14:ligatures w14:val="none"/>
    </w:rPr>
  </w:style>
  <w:style w:type="paragraph" w:customStyle="1" w:styleId="Academic2Detail">
    <w:name w:val="Academic 2 Detail"/>
    <w:basedOn w:val="Academic2"/>
    <w:rsid w:val="009644BA"/>
    <w:pPr>
      <w:ind w:left="245"/>
    </w:pPr>
    <w:rPr>
      <w:color w:val="800000"/>
      <w:sz w:val="28"/>
    </w:rPr>
  </w:style>
  <w:style w:type="paragraph" w:customStyle="1" w:styleId="AcademicDetail">
    <w:name w:val="Academic Detail"/>
    <w:basedOn w:val="Academic"/>
    <w:rsid w:val="009644BA"/>
    <w:pPr>
      <w:ind w:left="245"/>
    </w:pPr>
    <w:rPr>
      <w:color w:val="800000"/>
      <w:sz w:val="28"/>
    </w:rPr>
  </w:style>
  <w:style w:type="paragraph" w:styleId="BodyTextIndent2">
    <w:name w:val="Body Text Indent 2"/>
    <w:basedOn w:val="Normal"/>
    <w:link w:val="BodyTextIndent2Char"/>
    <w:rsid w:val="009644BA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9644BA"/>
    <w:pPr>
      <w:numPr>
        <w:numId w:val="11"/>
      </w:numPr>
      <w:shd w:val="clear" w:color="auto" w:fill="D9F2D0" w:themeFill="accent6" w:themeFillTint="33"/>
      <w:tabs>
        <w:tab w:val="left" w:pos="1890"/>
      </w:tabs>
      <w:spacing w:before="168" w:after="168"/>
    </w:pPr>
    <w:rPr>
      <w:color w:val="3A7C22" w:themeColor="accent6" w:themeShade="BF"/>
      <w:shd w:val="clear" w:color="auto" w:fill="D9F2D0" w:themeFill="accent6" w:themeFillTint="33"/>
    </w:rPr>
  </w:style>
  <w:style w:type="character" w:customStyle="1" w:styleId="CommentChar">
    <w:name w:val="Comment Char"/>
    <w:link w:val="Comment"/>
    <w:rsid w:val="009644BA"/>
    <w:rPr>
      <w:rFonts w:ascii="Calibri Light" w:hAnsi="Calibri Light" w:cstheme="majorHAnsi"/>
      <w:color w:val="3A7C22" w:themeColor="accent6" w:themeShade="BF"/>
      <w:kern w:val="0"/>
      <w:sz w:val="20"/>
      <w:shd w:val="clear" w:color="auto" w:fill="D9F2D0" w:themeFill="accent6" w:themeFillTint="33"/>
      <w:lang w:bidi="ar-SA"/>
      <w14:ligatures w14:val="none"/>
    </w:rPr>
  </w:style>
  <w:style w:type="paragraph" w:customStyle="1" w:styleId="CommentDetail">
    <w:name w:val="Comment Detail"/>
    <w:basedOn w:val="Comment"/>
    <w:rsid w:val="009644BA"/>
    <w:rPr>
      <w:rFonts w:ascii="Courier New" w:hAnsi="Courier New"/>
      <w:color w:val="333300"/>
    </w:rPr>
  </w:style>
  <w:style w:type="character" w:customStyle="1" w:styleId="Continued">
    <w:name w:val="Continued"/>
    <w:rsid w:val="009644BA"/>
    <w:rPr>
      <w:color w:val="808000"/>
    </w:rPr>
  </w:style>
  <w:style w:type="paragraph" w:customStyle="1" w:styleId="Definition">
    <w:name w:val="Definition"/>
    <w:basedOn w:val="Central"/>
    <w:link w:val="DefinitionChar"/>
    <w:rsid w:val="009644BA"/>
    <w:pPr>
      <w:widowControl w:val="0"/>
      <w:numPr>
        <w:numId w:val="26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veloping">
    <w:name w:val="Developing"/>
    <w:rsid w:val="009644BA"/>
    <w:rPr>
      <w:color w:val="808000"/>
    </w:rPr>
  </w:style>
  <w:style w:type="character" w:customStyle="1" w:styleId="Docnote">
    <w:name w:val="Docnote"/>
    <w:basedOn w:val="FootnoteReference"/>
    <w:rsid w:val="009644BA"/>
    <w:rPr>
      <w:color w:val="0000FF"/>
      <w:vertAlign w:val="superscript"/>
    </w:rPr>
  </w:style>
  <w:style w:type="character" w:customStyle="1" w:styleId="DocOnly">
    <w:name w:val="DocOnly"/>
    <w:basedOn w:val="DefaultParagraphFont"/>
    <w:rsid w:val="009644BA"/>
  </w:style>
  <w:style w:type="paragraph" w:customStyle="1" w:styleId="Element">
    <w:name w:val="Element"/>
    <w:basedOn w:val="Normal"/>
    <w:rsid w:val="009644BA"/>
    <w:rPr>
      <w:color w:val="FF00FF"/>
    </w:rPr>
  </w:style>
  <w:style w:type="paragraph" w:customStyle="1" w:styleId="Elementheading">
    <w:name w:val="Element heading"/>
    <w:basedOn w:val="Heading2"/>
    <w:next w:val="Element"/>
    <w:rsid w:val="009644BA"/>
    <w:rPr>
      <w:color w:val="FF00FF"/>
    </w:rPr>
  </w:style>
  <w:style w:type="paragraph" w:customStyle="1" w:styleId="Formal">
    <w:name w:val="Formal"/>
    <w:basedOn w:val="Normal"/>
    <w:rsid w:val="009644BA"/>
  </w:style>
  <w:style w:type="paragraph" w:customStyle="1" w:styleId="Given">
    <w:name w:val="Given"/>
    <w:basedOn w:val="Normal"/>
    <w:rsid w:val="009644BA"/>
  </w:style>
  <w:style w:type="character" w:customStyle="1" w:styleId="INDEX">
    <w:name w:val="INDEX"/>
    <w:rsid w:val="009644BA"/>
    <w:rPr>
      <w:caps/>
    </w:rPr>
  </w:style>
  <w:style w:type="paragraph" w:styleId="List">
    <w:name w:val="List"/>
    <w:basedOn w:val="Normal"/>
    <w:uiPriority w:val="99"/>
    <w:unhideWhenUsed/>
    <w:rsid w:val="009644BA"/>
    <w:pPr>
      <w:spacing w:before="192"/>
      <w:ind w:left="360"/>
    </w:pPr>
    <w:rPr>
      <w:rFonts w:cstheme="majorHAnsi"/>
    </w:rPr>
  </w:style>
  <w:style w:type="paragraph" w:styleId="List2">
    <w:name w:val="List 2"/>
    <w:basedOn w:val="Normal"/>
    <w:uiPriority w:val="99"/>
    <w:unhideWhenUsed/>
    <w:rsid w:val="009644BA"/>
    <w:pPr>
      <w:spacing w:after="72"/>
      <w:ind w:left="240"/>
      <w15:collapsed/>
    </w:pPr>
    <w:rPr>
      <w:rFonts w:cstheme="majorHAnsi"/>
    </w:rPr>
  </w:style>
  <w:style w:type="paragraph" w:styleId="ListNumber2">
    <w:name w:val="List Number 2"/>
    <w:basedOn w:val="Normal"/>
    <w:uiPriority w:val="99"/>
    <w:unhideWhenUsed/>
    <w:rsid w:val="009644BA"/>
    <w:pPr>
      <w:numPr>
        <w:numId w:val="14"/>
      </w:numPr>
      <w:spacing w:before="192"/>
      <w:contextualSpacing/>
    </w:pPr>
    <w:rPr>
      <w:rFonts w:cstheme="majorHAnsi"/>
    </w:rPr>
  </w:style>
  <w:style w:type="paragraph" w:styleId="ListNumber3">
    <w:name w:val="List Number 3"/>
    <w:basedOn w:val="Normal"/>
    <w:rsid w:val="009644BA"/>
  </w:style>
  <w:style w:type="paragraph" w:styleId="ListNumber4">
    <w:name w:val="List Number 4"/>
    <w:basedOn w:val="Normal"/>
    <w:uiPriority w:val="99"/>
    <w:rsid w:val="009644BA"/>
  </w:style>
  <w:style w:type="paragraph" w:styleId="ListNumber5">
    <w:name w:val="List Number 5"/>
    <w:basedOn w:val="Normal"/>
    <w:rsid w:val="009644BA"/>
  </w:style>
  <w:style w:type="paragraph" w:customStyle="1" w:styleId="MainPoint">
    <w:name w:val="Main Point"/>
    <w:basedOn w:val="Normal"/>
    <w:rsid w:val="009644BA"/>
  </w:style>
  <w:style w:type="paragraph" w:customStyle="1" w:styleId="MapTitle">
    <w:name w:val="Map Title"/>
    <w:basedOn w:val="Title"/>
    <w:next w:val="Normal"/>
    <w:rsid w:val="009644BA"/>
  </w:style>
  <w:style w:type="character" w:customStyle="1" w:styleId="Name">
    <w:name w:val="Name"/>
    <w:basedOn w:val="DefaultParagraphFont"/>
    <w:rsid w:val="009644BA"/>
  </w:style>
  <w:style w:type="paragraph" w:customStyle="1" w:styleId="New">
    <w:name w:val="New"/>
    <w:basedOn w:val="Normal"/>
    <w:rsid w:val="009644BA"/>
  </w:style>
  <w:style w:type="paragraph" w:customStyle="1" w:styleId="Normal2Detail">
    <w:name w:val="Normal 2 Detail"/>
    <w:basedOn w:val="Normal2"/>
    <w:rsid w:val="009644BA"/>
    <w:pPr>
      <w:numPr>
        <w:ilvl w:val="2"/>
        <w:numId w:val="3"/>
      </w:numPr>
    </w:pPr>
  </w:style>
  <w:style w:type="paragraph" w:customStyle="1" w:styleId="NormalDetail">
    <w:name w:val="Normal Detail"/>
    <w:basedOn w:val="Normal"/>
    <w:rsid w:val="00FA3691"/>
    <w:pPr>
      <w:ind w:left="300"/>
    </w:pPr>
    <w:rPr>
      <w:rFonts w:eastAsiaTheme="majorEastAsia"/>
    </w:rPr>
  </w:style>
  <w:style w:type="paragraph" w:customStyle="1" w:styleId="NormalDetail1">
    <w:name w:val="Normal Detail 1"/>
    <w:basedOn w:val="Normal"/>
    <w:rsid w:val="009644BA"/>
    <w:pPr>
      <w:numPr>
        <w:numId w:val="3"/>
      </w:numPr>
    </w:pPr>
  </w:style>
  <w:style w:type="paragraph" w:customStyle="1" w:styleId="Number">
    <w:name w:val="Number"/>
    <w:basedOn w:val="Normal"/>
    <w:rsid w:val="009644BA"/>
    <w:pPr>
      <w:spacing w:line="420" w:lineRule="exact"/>
    </w:pPr>
  </w:style>
  <w:style w:type="paragraph" w:customStyle="1" w:styleId="PointBullet">
    <w:name w:val="Point Bullet"/>
    <w:basedOn w:val="Normal"/>
    <w:rsid w:val="009644BA"/>
  </w:style>
  <w:style w:type="paragraph" w:customStyle="1" w:styleId="PointLetter">
    <w:name w:val="Point Letter"/>
    <w:basedOn w:val="Normal"/>
    <w:rsid w:val="009644BA"/>
  </w:style>
  <w:style w:type="paragraph" w:customStyle="1" w:styleId="PointNumber">
    <w:name w:val="Point Number"/>
    <w:basedOn w:val="Normal"/>
    <w:rsid w:val="009644BA"/>
  </w:style>
  <w:style w:type="character" w:customStyle="1" w:styleId="Printnote">
    <w:name w:val="Printnote"/>
    <w:basedOn w:val="FootnoteReference"/>
    <w:rsid w:val="009644BA"/>
    <w:rPr>
      <w:color w:val="0000FF"/>
      <w:vertAlign w:val="superscript"/>
    </w:rPr>
  </w:style>
  <w:style w:type="character" w:customStyle="1" w:styleId="PrintOnly">
    <w:name w:val="PrintOnly"/>
    <w:basedOn w:val="DefaultParagraphFont"/>
    <w:uiPriority w:val="1"/>
    <w:qFormat/>
    <w:rsid w:val="009644BA"/>
  </w:style>
  <w:style w:type="character" w:customStyle="1" w:styleId="Remark">
    <w:name w:val="Remark"/>
    <w:rsid w:val="009644BA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9644BA"/>
  </w:style>
  <w:style w:type="character" w:customStyle="1" w:styleId="SimLink">
    <w:name w:val="SimLink"/>
    <w:rsid w:val="009644BA"/>
    <w:rPr>
      <w:color w:val="0000FF"/>
      <w:u w:val="single" w:color="0000FF"/>
    </w:rPr>
  </w:style>
  <w:style w:type="paragraph" w:customStyle="1" w:styleId="Truth">
    <w:name w:val="Truth"/>
    <w:basedOn w:val="Normal"/>
    <w:qFormat/>
    <w:rsid w:val="009644BA"/>
    <w:pPr>
      <w:numPr>
        <w:numId w:val="25"/>
      </w:numPr>
      <w:tabs>
        <w:tab w:val="left" w:pos="2664"/>
      </w:tabs>
      <w:spacing w:before="48" w:after="48"/>
    </w:pPr>
  </w:style>
  <w:style w:type="character" w:customStyle="1" w:styleId="Webnote">
    <w:name w:val="Webnote"/>
    <w:basedOn w:val="FootnoteReference"/>
    <w:rsid w:val="009644BA"/>
    <w:rPr>
      <w:color w:val="0000FF"/>
      <w:vertAlign w:val="superscript"/>
    </w:rPr>
  </w:style>
  <w:style w:type="character" w:customStyle="1" w:styleId="WebOnly">
    <w:name w:val="WebOnly"/>
    <w:basedOn w:val="DefaultParagraphFont"/>
    <w:rsid w:val="009644BA"/>
  </w:style>
  <w:style w:type="character" w:customStyle="1" w:styleId="Word">
    <w:name w:val="Word"/>
    <w:rsid w:val="009644BA"/>
    <w:rPr>
      <w:smallCaps/>
      <w:color w:val="808000"/>
    </w:rPr>
  </w:style>
  <w:style w:type="paragraph" w:customStyle="1" w:styleId="Objection-Response">
    <w:name w:val="Objection-Response"/>
    <w:basedOn w:val="Normal"/>
    <w:rsid w:val="009644BA"/>
  </w:style>
  <w:style w:type="paragraph" w:customStyle="1" w:styleId="NumberedDefinition">
    <w:name w:val="Numbered Definition"/>
    <w:basedOn w:val="Definition"/>
    <w:rsid w:val="009644BA"/>
    <w:pPr>
      <w:numPr>
        <w:numId w:val="18"/>
      </w:numPr>
      <w:tabs>
        <w:tab w:val="left" w:pos="1685"/>
      </w:tabs>
    </w:pPr>
  </w:style>
  <w:style w:type="paragraph" w:customStyle="1" w:styleId="Definition2">
    <w:name w:val="Definition 2"/>
    <w:basedOn w:val="Central2"/>
    <w:link w:val="Definition2Char"/>
    <w:rsid w:val="009644BA"/>
  </w:style>
  <w:style w:type="paragraph" w:customStyle="1" w:styleId="BoxedPoint">
    <w:name w:val="Boxed Point"/>
    <w:basedOn w:val="Normal"/>
    <w:link w:val="BoxedPointChar"/>
    <w:rsid w:val="009644BA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paragraph" w:customStyle="1" w:styleId="Central">
    <w:name w:val="Central"/>
    <w:basedOn w:val="Normal"/>
    <w:link w:val="CentralChar"/>
    <w:rsid w:val="009644BA"/>
    <w:rPr>
      <w:color w:val="4EA72E" w:themeColor="accent6"/>
    </w:rPr>
  </w:style>
  <w:style w:type="paragraph" w:customStyle="1" w:styleId="Detail2">
    <w:name w:val="Detail 2"/>
    <w:basedOn w:val="Normal"/>
    <w:rsid w:val="009644BA"/>
  </w:style>
  <w:style w:type="paragraph" w:customStyle="1" w:styleId="Short">
    <w:name w:val="Short"/>
    <w:basedOn w:val="Normal"/>
    <w:rsid w:val="009644BA"/>
  </w:style>
  <w:style w:type="character" w:customStyle="1" w:styleId="AcademicChar">
    <w:name w:val="AcademicChar"/>
    <w:basedOn w:val="DefaultParagraphFont"/>
    <w:rsid w:val="009644BA"/>
  </w:style>
  <w:style w:type="character" w:customStyle="1" w:styleId="DetailChar">
    <w:name w:val="DetailChar"/>
    <w:basedOn w:val="DefaultParagraphFont"/>
    <w:rsid w:val="009644BA"/>
  </w:style>
  <w:style w:type="character" w:customStyle="1" w:styleId="ShortChar">
    <w:name w:val="ShortChar"/>
    <w:basedOn w:val="DefaultParagraphFont"/>
    <w:rsid w:val="009644BA"/>
  </w:style>
  <w:style w:type="paragraph" w:customStyle="1" w:styleId="Doubt">
    <w:name w:val="Doubt"/>
    <w:basedOn w:val="Normal"/>
    <w:rsid w:val="009644BA"/>
  </w:style>
  <w:style w:type="paragraph" w:customStyle="1" w:styleId="AppliedInterest">
    <w:name w:val="Applied Interest"/>
    <w:basedOn w:val="Normal"/>
    <w:rsid w:val="009644BA"/>
  </w:style>
  <w:style w:type="paragraph" w:customStyle="1" w:styleId="Universalist">
    <w:name w:val="Universalist"/>
    <w:basedOn w:val="AppliedInterest"/>
    <w:rsid w:val="009644BA"/>
  </w:style>
  <w:style w:type="paragraph" w:customStyle="1" w:styleId="Specialized">
    <w:name w:val="Specialized"/>
    <w:basedOn w:val="Normal"/>
    <w:rsid w:val="009644BA"/>
  </w:style>
  <w:style w:type="paragraph" w:customStyle="1" w:styleId="Human">
    <w:name w:val="Human"/>
    <w:basedOn w:val="Normal"/>
    <w:rsid w:val="009644BA"/>
  </w:style>
  <w:style w:type="paragraph" w:customStyle="1" w:styleId="Main">
    <w:name w:val="Main"/>
    <w:basedOn w:val="Normal"/>
    <w:qFormat/>
    <w:rsid w:val="009644BA"/>
    <w:rPr>
      <w:color w:val="00B0F0"/>
    </w:rPr>
  </w:style>
  <w:style w:type="paragraph" w:customStyle="1" w:styleId="CentralStatement">
    <w:name w:val="Central Statement"/>
    <w:basedOn w:val="Normal"/>
    <w:rsid w:val="009644BA"/>
  </w:style>
  <w:style w:type="paragraph" w:customStyle="1" w:styleId="Definition3">
    <w:name w:val="Definition 3"/>
    <w:basedOn w:val="Central3"/>
    <w:link w:val="Definition3Char"/>
    <w:rsid w:val="009644BA"/>
  </w:style>
  <w:style w:type="paragraph" w:customStyle="1" w:styleId="Stem">
    <w:name w:val="Stem"/>
    <w:basedOn w:val="Normal"/>
    <w:rsid w:val="009644BA"/>
  </w:style>
  <w:style w:type="character" w:customStyle="1" w:styleId="LongOnly">
    <w:name w:val="LongOnly"/>
    <w:basedOn w:val="DefaultParagraphFont"/>
    <w:rsid w:val="009644BA"/>
  </w:style>
  <w:style w:type="character" w:customStyle="1" w:styleId="ShortOnly">
    <w:name w:val="ShortOnly"/>
    <w:basedOn w:val="DefaultParagraphFont"/>
    <w:rsid w:val="009644BA"/>
  </w:style>
  <w:style w:type="paragraph" w:customStyle="1" w:styleId="Announcement">
    <w:name w:val="Announcement"/>
    <w:basedOn w:val="Normal"/>
    <w:next w:val="Normal"/>
    <w:link w:val="AnnouncementChar"/>
    <w:rsid w:val="009644BA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paragraph" w:customStyle="1" w:styleId="Essence">
    <w:name w:val="Essence"/>
    <w:basedOn w:val="Central"/>
    <w:rsid w:val="009644BA"/>
  </w:style>
  <w:style w:type="paragraph" w:customStyle="1" w:styleId="SecondTitle">
    <w:name w:val="Second Title"/>
    <w:basedOn w:val="Announcement"/>
    <w:next w:val="Normal"/>
    <w:link w:val="SecondTitleChar"/>
    <w:rsid w:val="009644BA"/>
    <w:pPr>
      <w:outlineLvl w:val="0"/>
    </w:pPr>
    <w:rPr>
      <w:b/>
      <w:kern w:val="36"/>
    </w:rPr>
  </w:style>
  <w:style w:type="character" w:customStyle="1" w:styleId="HiddenFont">
    <w:name w:val="HiddenFont"/>
    <w:basedOn w:val="DefaultParagraphFont"/>
    <w:rsid w:val="009644BA"/>
  </w:style>
  <w:style w:type="paragraph" w:customStyle="1" w:styleId="Heading3Red">
    <w:name w:val="Heading 3 Red"/>
    <w:basedOn w:val="Heading3"/>
    <w:next w:val="Normal"/>
    <w:rsid w:val="009644BA"/>
    <w:rPr>
      <w:color w:val="FF0000"/>
      <w:u w:color="FF0000"/>
    </w:rPr>
  </w:style>
  <w:style w:type="paragraph" w:customStyle="1" w:styleId="Heading3Indigo">
    <w:name w:val="Heading 3 Indigo"/>
    <w:basedOn w:val="Heading3Red"/>
    <w:rsid w:val="009644BA"/>
    <w:rPr>
      <w:color w:val="333399"/>
      <w:u w:color="333399"/>
    </w:rPr>
  </w:style>
  <w:style w:type="paragraph" w:customStyle="1" w:styleId="Heading3Lime">
    <w:name w:val="Heading 3 Lime"/>
    <w:basedOn w:val="Heading3Red"/>
    <w:rsid w:val="009644BA"/>
    <w:rPr>
      <w:color w:val="99CC00"/>
      <w:u w:color="99CC00"/>
    </w:rPr>
  </w:style>
  <w:style w:type="paragraph" w:customStyle="1" w:styleId="Heading6Red">
    <w:name w:val="Heading 6 Red"/>
    <w:basedOn w:val="Heading6"/>
    <w:rsid w:val="009644BA"/>
    <w:rPr>
      <w:color w:val="FF0000"/>
      <w:u w:color="FF0000"/>
    </w:rPr>
  </w:style>
  <w:style w:type="paragraph" w:customStyle="1" w:styleId="Heading6Indigo">
    <w:name w:val="Heading 6 Indigo"/>
    <w:basedOn w:val="Heading6"/>
    <w:rsid w:val="009644BA"/>
    <w:rPr>
      <w:color w:val="333399"/>
      <w:u w:color="333399"/>
    </w:rPr>
  </w:style>
  <w:style w:type="paragraph" w:customStyle="1" w:styleId="StyleTOC3Before0ptAfter0pt">
    <w:name w:val="Style TOC 3 + Before:  0 pt After:  0 pt"/>
    <w:basedOn w:val="TOC3"/>
    <w:rsid w:val="009644BA"/>
    <w:rPr>
      <w:i w:val="0"/>
    </w:rPr>
  </w:style>
  <w:style w:type="paragraph" w:customStyle="1" w:styleId="LinkFrom">
    <w:name w:val="Link From"/>
    <w:basedOn w:val="Normal"/>
    <w:rsid w:val="009644BA"/>
  </w:style>
  <w:style w:type="paragraph" w:customStyle="1" w:styleId="LinkTo">
    <w:name w:val="Link To"/>
    <w:basedOn w:val="Normal"/>
    <w:rsid w:val="009644BA"/>
  </w:style>
  <w:style w:type="paragraph" w:customStyle="1" w:styleId="Personal">
    <w:name w:val="Personal"/>
    <w:basedOn w:val="Normal"/>
    <w:rsid w:val="009644BA"/>
    <w:rPr>
      <w:color w:val="00B050"/>
    </w:rPr>
  </w:style>
  <w:style w:type="paragraph" w:customStyle="1" w:styleId="Heading1A">
    <w:name w:val="Heading 1A"/>
    <w:basedOn w:val="Heading1"/>
    <w:rsid w:val="009644BA"/>
  </w:style>
  <w:style w:type="paragraph" w:customStyle="1" w:styleId="Heading2A">
    <w:name w:val="Heading 2A"/>
    <w:basedOn w:val="Heading2"/>
    <w:rsid w:val="009644BA"/>
  </w:style>
  <w:style w:type="paragraph" w:customStyle="1" w:styleId="Heading3A">
    <w:name w:val="Heading 3A"/>
    <w:basedOn w:val="Heading3"/>
    <w:rsid w:val="009644BA"/>
  </w:style>
  <w:style w:type="paragraph" w:customStyle="1" w:styleId="Heading4A">
    <w:name w:val="Heading 4A"/>
    <w:basedOn w:val="Heading4"/>
    <w:rsid w:val="009644BA"/>
  </w:style>
  <w:style w:type="paragraph" w:customStyle="1" w:styleId="Heading5A">
    <w:name w:val="Heading 5A"/>
    <w:basedOn w:val="Heading5"/>
    <w:rsid w:val="009644BA"/>
    <w:pPr>
      <w:widowControl w:val="0"/>
    </w:pPr>
  </w:style>
  <w:style w:type="paragraph" w:customStyle="1" w:styleId="Source">
    <w:name w:val="Source"/>
    <w:basedOn w:val="Normal"/>
    <w:rsid w:val="009644BA"/>
    <w:pPr>
      <w:numPr>
        <w:numId w:val="6"/>
      </w:numPr>
      <w:tabs>
        <w:tab w:val="clear" w:pos="1440"/>
        <w:tab w:val="left" w:pos="1685"/>
      </w:tabs>
      <w:ind w:left="245"/>
    </w:pPr>
  </w:style>
  <w:style w:type="paragraph" w:customStyle="1" w:styleId="Central2">
    <w:name w:val="Central 2"/>
    <w:basedOn w:val="Central"/>
    <w:link w:val="Central2Char"/>
    <w:rsid w:val="009644BA"/>
    <w:pPr>
      <w:ind w:left="245"/>
    </w:pPr>
    <w:rPr>
      <w:color w:val="333399"/>
    </w:rPr>
  </w:style>
  <w:style w:type="paragraph" w:customStyle="1" w:styleId="Axiom">
    <w:name w:val="Axiom"/>
    <w:basedOn w:val="ListParagraph"/>
    <w:qFormat/>
    <w:rsid w:val="009644BA"/>
    <w:pPr>
      <w:numPr>
        <w:numId w:val="10"/>
      </w:numPr>
      <w:tabs>
        <w:tab w:val="left" w:pos="2664"/>
      </w:tabs>
      <w:spacing w:before="48" w:after="48"/>
    </w:pPr>
  </w:style>
  <w:style w:type="paragraph" w:customStyle="1" w:styleId="Proposition">
    <w:name w:val="Proposition"/>
    <w:basedOn w:val="Normal"/>
    <w:next w:val="Normal"/>
    <w:rsid w:val="009644BA"/>
    <w:pPr>
      <w:numPr>
        <w:numId w:val="1"/>
      </w:numPr>
    </w:pPr>
  </w:style>
  <w:style w:type="paragraph" w:customStyle="1" w:styleId="Assertion">
    <w:name w:val="Assertion"/>
    <w:basedOn w:val="Normal"/>
    <w:next w:val="Normal"/>
    <w:rsid w:val="009644BA"/>
    <w:pPr>
      <w:numPr>
        <w:numId w:val="4"/>
      </w:numPr>
      <w:tabs>
        <w:tab w:val="left" w:pos="1620"/>
      </w:tabs>
    </w:pPr>
  </w:style>
  <w:style w:type="character" w:customStyle="1" w:styleId="AnnouncementChar">
    <w:name w:val="Announcement Char"/>
    <w:link w:val="Announcement"/>
    <w:rsid w:val="009644BA"/>
    <w:rPr>
      <w:rFonts w:ascii="Rockwell Extra Bold" w:eastAsiaTheme="minorEastAsia" w:hAnsi="Rockwell Extra Bold" w:cs="Times New Roman"/>
      <w:caps/>
      <w:spacing w:val="60"/>
      <w:w w:val="125"/>
      <w:kern w:val="0"/>
      <w:sz w:val="32"/>
      <w:szCs w:val="32"/>
      <w:lang w:bidi="ar-SA"/>
      <w14:ligatures w14:val="none"/>
    </w:rPr>
  </w:style>
  <w:style w:type="character" w:customStyle="1" w:styleId="apple-converted-space">
    <w:name w:val="apple-converted-space"/>
    <w:basedOn w:val="DefaultParagraphFont"/>
    <w:rsid w:val="009644BA"/>
  </w:style>
  <w:style w:type="character" w:customStyle="1" w:styleId="BoxedPointChar">
    <w:name w:val="Boxed Point Char"/>
    <w:link w:val="BoxedPoint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character" w:customStyle="1" w:styleId="CentralChar">
    <w:name w:val="Central Char"/>
    <w:link w:val="Central"/>
    <w:rsid w:val="009644BA"/>
    <w:rPr>
      <w:rFonts w:ascii="Calibri Light" w:eastAsiaTheme="minorEastAsia" w:hAnsi="Calibri Light" w:cs="Times New Roman"/>
      <w:color w:val="4EA72E" w:themeColor="accent6"/>
      <w:kern w:val="0"/>
      <w:sz w:val="32"/>
      <w:szCs w:val="32"/>
      <w:lang w:bidi="ar-SA"/>
      <w14:ligatures w14:val="none"/>
    </w:rPr>
  </w:style>
  <w:style w:type="paragraph" w:customStyle="1" w:styleId="DetailTrack">
    <w:name w:val="Detail Track"/>
    <w:basedOn w:val="Normal"/>
    <w:rsid w:val="009644BA"/>
    <w:pPr>
      <w:spacing w:after="120" w:line="300" w:lineRule="exact"/>
    </w:pPr>
    <w:rPr>
      <w:color w:val="808080"/>
      <w:sz w:val="24"/>
    </w:rPr>
  </w:style>
  <w:style w:type="paragraph" w:customStyle="1" w:styleId="DetailLine">
    <w:name w:val="DetailLine"/>
    <w:basedOn w:val="Normal"/>
    <w:rsid w:val="009644BA"/>
    <w:pPr>
      <w:spacing w:before="120"/>
      <w:ind w:left="288"/>
    </w:pPr>
  </w:style>
  <w:style w:type="character" w:customStyle="1" w:styleId="EssentialIdea">
    <w:name w:val="Essential Idea"/>
    <w:rsid w:val="009644BA"/>
    <w:rPr>
      <w:caps/>
      <w:sz w:val="23"/>
    </w:rPr>
  </w:style>
  <w:style w:type="paragraph" w:customStyle="1" w:styleId="Heading1Indigo">
    <w:name w:val="Heading 1 Indigo"/>
    <w:basedOn w:val="Heading1"/>
    <w:rsid w:val="009644BA"/>
    <w:rPr>
      <w:color w:val="333399"/>
    </w:rPr>
  </w:style>
  <w:style w:type="paragraph" w:customStyle="1" w:styleId="Heading1B">
    <w:name w:val="Heading 1B"/>
    <w:basedOn w:val="Heading1A"/>
    <w:rsid w:val="009644BA"/>
  </w:style>
  <w:style w:type="paragraph" w:customStyle="1" w:styleId="Heading2Indigo">
    <w:name w:val="Heading 2 Indigo"/>
    <w:basedOn w:val="Heading2"/>
    <w:rsid w:val="009644BA"/>
    <w:rPr>
      <w:color w:val="333399"/>
    </w:rPr>
  </w:style>
  <w:style w:type="character" w:customStyle="1" w:styleId="keyterm">
    <w:name w:val="keyterm"/>
    <w:basedOn w:val="DefaultParagraphFont"/>
    <w:rsid w:val="009644BA"/>
  </w:style>
  <w:style w:type="character" w:customStyle="1" w:styleId="MainIdea">
    <w:name w:val="Main Idea"/>
    <w:rsid w:val="009644BA"/>
    <w:rPr>
      <w:b/>
      <w:shd w:val="clear" w:color="auto" w:fill="99CCFF"/>
    </w:rPr>
  </w:style>
  <w:style w:type="paragraph" w:customStyle="1" w:styleId="MainLine">
    <w:name w:val="MainLine"/>
    <w:basedOn w:val="Normal"/>
    <w:next w:val="DetailLine"/>
    <w:rsid w:val="009644BA"/>
    <w:pPr>
      <w:spacing w:before="360"/>
    </w:pPr>
  </w:style>
  <w:style w:type="character" w:customStyle="1" w:styleId="mwe-math-mathml-inlinemwe-math-mathml-a11y">
    <w:name w:val="mwe-math-mathml-inline mwe-math-mathml-a11y"/>
    <w:basedOn w:val="DefaultParagraphFont"/>
    <w:rsid w:val="009644BA"/>
  </w:style>
  <w:style w:type="paragraph" w:styleId="NormalIndent">
    <w:name w:val="Normal Indent"/>
    <w:basedOn w:val="Normal"/>
    <w:uiPriority w:val="99"/>
    <w:unhideWhenUsed/>
    <w:rsid w:val="009644BA"/>
    <w:pPr>
      <w:ind w:left="360"/>
    </w:pPr>
    <w:rPr>
      <w:rFonts w:cs="Mangal"/>
    </w:rPr>
  </w:style>
  <w:style w:type="character" w:customStyle="1" w:styleId="RationalIdea">
    <w:name w:val="Rational Idea"/>
    <w:rsid w:val="009644BA"/>
    <w:rPr>
      <w:b/>
      <w:bCs/>
      <w:shd w:val="clear" w:color="auto" w:fill="99CCFF"/>
    </w:rPr>
  </w:style>
  <w:style w:type="character" w:customStyle="1" w:styleId="SecondTitleChar">
    <w:name w:val="Second Title Char"/>
    <w:link w:val="SecondTitle"/>
    <w:rsid w:val="009644BA"/>
    <w:rPr>
      <w:rFonts w:ascii="Rockwell Extra Bold" w:eastAsiaTheme="minorEastAsia" w:hAnsi="Rockwell Extra Bold" w:cs="Times New Roman"/>
      <w:b/>
      <w:caps/>
      <w:spacing w:val="60"/>
      <w:w w:val="125"/>
      <w:kern w:val="36"/>
      <w:sz w:val="32"/>
      <w:szCs w:val="32"/>
      <w:lang w:bidi="ar-SA"/>
      <w14:ligatures w14:val="none"/>
    </w:rPr>
  </w:style>
  <w:style w:type="character" w:customStyle="1" w:styleId="SecondaryIdea">
    <w:name w:val="Secondary Idea"/>
    <w:rsid w:val="009644BA"/>
    <w:rPr>
      <w:b/>
      <w:shd w:val="clear" w:color="auto" w:fill="CC99FF"/>
    </w:rPr>
  </w:style>
  <w:style w:type="character" w:customStyle="1" w:styleId="secondaryidea0">
    <w:name w:val="secondaryidea"/>
    <w:rsid w:val="009644BA"/>
    <w:rPr>
      <w:b/>
      <w:bCs/>
      <w:shd w:val="clear" w:color="auto" w:fill="CC99FF"/>
    </w:rPr>
  </w:style>
  <w:style w:type="character" w:customStyle="1" w:styleId="ShowHide">
    <w:name w:val="ShowHide"/>
    <w:rsid w:val="009644BA"/>
    <w:rPr>
      <w:sz w:val="23"/>
      <w:szCs w:val="23"/>
    </w:rPr>
  </w:style>
  <w:style w:type="paragraph" w:customStyle="1" w:styleId="StyleLeft">
    <w:name w:val="Style Left"/>
    <w:basedOn w:val="Normal"/>
    <w:rsid w:val="009644BA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9644BA"/>
    <w:rPr>
      <w:shd w:val="clear" w:color="auto" w:fill="99CCFF"/>
    </w:rPr>
  </w:style>
  <w:style w:type="paragraph" w:customStyle="1" w:styleId="truth0">
    <w:name w:val="truth"/>
    <w:basedOn w:val="Normal"/>
    <w:rsid w:val="009644BA"/>
    <w:pPr>
      <w:spacing w:before="100" w:beforeAutospacing="1" w:after="100" w:afterAutospacing="1"/>
    </w:pPr>
    <w:rPr>
      <w:sz w:val="24"/>
    </w:rPr>
  </w:style>
  <w:style w:type="character" w:customStyle="1" w:styleId="AcademicChar0">
    <w:name w:val="Academic Char"/>
    <w:rsid w:val="009644BA"/>
    <w:rPr>
      <w:color w:val="800000"/>
      <w:sz w:val="28"/>
      <w:szCs w:val="24"/>
      <w:lang w:val="en-US" w:eastAsia="en-US" w:bidi="ar-SA"/>
    </w:rPr>
  </w:style>
  <w:style w:type="paragraph" w:customStyle="1" w:styleId="Alternate">
    <w:name w:val="Alternate"/>
    <w:basedOn w:val="Normal"/>
    <w:rsid w:val="009644BA"/>
    <w:pPr>
      <w:numPr>
        <w:numId w:val="8"/>
      </w:numPr>
      <w:tabs>
        <w:tab w:val="clear" w:pos="1440"/>
        <w:tab w:val="left" w:pos="1685"/>
        <w:tab w:val="right" w:leader="dot" w:pos="10656"/>
      </w:tabs>
      <w:spacing w:before="120" w:after="48"/>
      <w:jc w:val="both"/>
    </w:pPr>
    <w:rPr>
      <w:rFonts w:eastAsia="Times New Roman"/>
    </w:rPr>
  </w:style>
  <w:style w:type="paragraph" w:customStyle="1" w:styleId="Dilemma">
    <w:name w:val="Dilemma"/>
    <w:basedOn w:val="Normal"/>
    <w:rsid w:val="009644BA"/>
    <w:pPr>
      <w:numPr>
        <w:numId w:val="5"/>
      </w:numPr>
      <w:tabs>
        <w:tab w:val="clear" w:pos="1440"/>
        <w:tab w:val="left" w:pos="1685"/>
      </w:tabs>
      <w:ind w:left="245"/>
    </w:pPr>
  </w:style>
  <w:style w:type="paragraph" w:customStyle="1" w:styleId="Central3">
    <w:name w:val="Central 3"/>
    <w:basedOn w:val="Central2"/>
    <w:link w:val="Central3Char"/>
    <w:rsid w:val="009644BA"/>
    <w:pPr>
      <w:ind w:left="490"/>
    </w:pPr>
    <w:rPr>
      <w:color w:val="3366FF"/>
    </w:rPr>
  </w:style>
  <w:style w:type="paragraph" w:customStyle="1" w:styleId="Definition4">
    <w:name w:val="Definition 4"/>
    <w:basedOn w:val="Central4"/>
    <w:link w:val="Definition4Char"/>
    <w:rsid w:val="009644BA"/>
    <w:rPr>
      <w:color w:val="3366FF"/>
    </w:rPr>
  </w:style>
  <w:style w:type="character" w:customStyle="1" w:styleId="Colloquial">
    <w:name w:val="Colloquial"/>
    <w:rsid w:val="009644BA"/>
    <w:rPr>
      <w:color w:val="808080"/>
    </w:rPr>
  </w:style>
  <w:style w:type="paragraph" w:customStyle="1" w:styleId="Aside">
    <w:name w:val="Aside"/>
    <w:basedOn w:val="Normal"/>
    <w:rsid w:val="009644BA"/>
  </w:style>
  <w:style w:type="paragraph" w:customStyle="1" w:styleId="NormalHeading">
    <w:name w:val="Normal Heading"/>
    <w:basedOn w:val="Main"/>
    <w:rsid w:val="009644BA"/>
    <w:rPr>
      <w:color w:val="FF0000"/>
    </w:rPr>
  </w:style>
  <w:style w:type="paragraph" w:customStyle="1" w:styleId="Concepts2">
    <w:name w:val="Concepts 2"/>
    <w:basedOn w:val="Concepts"/>
    <w:qFormat/>
    <w:rsid w:val="009644BA"/>
    <w:rPr>
      <w:color w:val="008080"/>
    </w:rPr>
  </w:style>
  <w:style w:type="paragraph" w:customStyle="1" w:styleId="ExternalSource">
    <w:name w:val="External Source"/>
    <w:basedOn w:val="Normal"/>
    <w:rsid w:val="009644BA"/>
  </w:style>
  <w:style w:type="paragraph" w:customStyle="1" w:styleId="ToDo">
    <w:name w:val="To Do"/>
    <w:basedOn w:val="Comment"/>
    <w:rsid w:val="009644BA"/>
    <w:pPr>
      <w:numPr>
        <w:numId w:val="7"/>
      </w:numPr>
      <w:tabs>
        <w:tab w:val="left" w:pos="1080"/>
      </w:tabs>
      <w:spacing w:before="0" w:after="0"/>
    </w:pPr>
  </w:style>
  <w:style w:type="character" w:customStyle="1" w:styleId="IsDefinition">
    <w:name w:val="IsDefinition"/>
    <w:rsid w:val="009644BA"/>
    <w:rPr>
      <w:i/>
    </w:rPr>
  </w:style>
  <w:style w:type="character" w:customStyle="1" w:styleId="Char2">
    <w:name w:val="Char2"/>
    <w:rsid w:val="009644BA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har">
    <w:name w:val="Char"/>
    <w:rsid w:val="009644BA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paragraph" w:customStyle="1" w:styleId="Manual-Definition">
    <w:name w:val="Manual-Definition"/>
    <w:basedOn w:val="Definition"/>
    <w:qFormat/>
    <w:rsid w:val="009644BA"/>
  </w:style>
  <w:style w:type="paragraph" w:customStyle="1" w:styleId="Manual-Main">
    <w:name w:val="Manual-Main"/>
    <w:basedOn w:val="Main"/>
    <w:qFormat/>
    <w:rsid w:val="009644BA"/>
    <w:rPr>
      <w:color w:val="008000"/>
    </w:rPr>
  </w:style>
  <w:style w:type="paragraph" w:customStyle="1" w:styleId="Style1">
    <w:name w:val="Style1"/>
    <w:basedOn w:val="Central"/>
    <w:qFormat/>
    <w:rsid w:val="009644BA"/>
    <w:rPr>
      <w:color w:val="C00000"/>
    </w:rPr>
  </w:style>
  <w:style w:type="paragraph" w:customStyle="1" w:styleId="Comment2">
    <w:name w:val="Comment 2"/>
    <w:basedOn w:val="Normal"/>
    <w:qFormat/>
    <w:rsid w:val="009644BA"/>
    <w:rPr>
      <w:color w:val="FF0000"/>
    </w:rPr>
  </w:style>
  <w:style w:type="paragraph" w:customStyle="1" w:styleId="StudyTopic">
    <w:name w:val="Study Topic"/>
    <w:basedOn w:val="Normal"/>
    <w:qFormat/>
    <w:rsid w:val="009644BA"/>
    <w:pPr>
      <w:numPr>
        <w:numId w:val="23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customStyle="1" w:styleId="Glossary">
    <w:name w:val="Glossary"/>
    <w:basedOn w:val="Normal"/>
    <w:qFormat/>
    <w:rsid w:val="009644BA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Central4">
    <w:name w:val="Central 4"/>
    <w:basedOn w:val="Central3"/>
    <w:link w:val="Central4Char"/>
    <w:rsid w:val="009644BA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9644BA"/>
    <w:rPr>
      <w:rFonts w:ascii="Calibri Light" w:eastAsiaTheme="minorEastAsia" w:hAnsi="Calibri Light" w:cs="Times New Roman"/>
      <w:color w:val="008000"/>
      <w:kern w:val="0"/>
      <w:sz w:val="32"/>
      <w:szCs w:val="32"/>
      <w:lang w:bidi="ar-SA"/>
      <w14:ligatures w14:val="none"/>
    </w:rPr>
  </w:style>
  <w:style w:type="paragraph" w:customStyle="1" w:styleId="Central5">
    <w:name w:val="Central 5"/>
    <w:basedOn w:val="Central4"/>
    <w:qFormat/>
    <w:rsid w:val="009644BA"/>
    <w:pPr>
      <w:ind w:left="965"/>
    </w:pPr>
    <w:rPr>
      <w:color w:val="FF00FF"/>
    </w:rPr>
  </w:style>
  <w:style w:type="character" w:customStyle="1" w:styleId="Central2Char">
    <w:name w:val="Central 2 Char"/>
    <w:link w:val="Central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Central3Char">
    <w:name w:val="Central 3 Char"/>
    <w:link w:val="Central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Concepts">
    <w:name w:val="Concepts"/>
    <w:basedOn w:val="Central"/>
    <w:rsid w:val="009644BA"/>
    <w:rPr>
      <w:color w:val="FF0000"/>
    </w:rPr>
  </w:style>
  <w:style w:type="paragraph" w:customStyle="1" w:styleId="Concepts3">
    <w:name w:val="Concepts 3"/>
    <w:basedOn w:val="Central3"/>
    <w:qFormat/>
    <w:rsid w:val="009644BA"/>
  </w:style>
  <w:style w:type="paragraph" w:customStyle="1" w:styleId="Concepts4">
    <w:name w:val="Concepts 4"/>
    <w:basedOn w:val="Central4"/>
    <w:qFormat/>
    <w:rsid w:val="009644BA"/>
  </w:style>
  <w:style w:type="paragraph" w:customStyle="1" w:styleId="Concepts5">
    <w:name w:val="Concepts 5"/>
    <w:basedOn w:val="Central5"/>
    <w:qFormat/>
    <w:rsid w:val="009644BA"/>
  </w:style>
  <w:style w:type="character" w:customStyle="1" w:styleId="DefinitionChar">
    <w:name w:val="Definition Char"/>
    <w:link w:val="Definition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character" w:customStyle="1" w:styleId="Definition2Char">
    <w:name w:val="Definition 2 Char"/>
    <w:link w:val="Definition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Definition3Char">
    <w:name w:val="Definition 3 Char"/>
    <w:link w:val="Definition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character" w:customStyle="1" w:styleId="Definition4Char">
    <w:name w:val="Definition 4 Char"/>
    <w:link w:val="Definition4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Definition5">
    <w:name w:val="Definition 5"/>
    <w:basedOn w:val="Central5"/>
    <w:qFormat/>
    <w:rsid w:val="009644BA"/>
  </w:style>
  <w:style w:type="character" w:customStyle="1" w:styleId="Fact">
    <w:name w:val="Fact"/>
    <w:basedOn w:val="DefinitionCharacter"/>
    <w:uiPriority w:val="1"/>
    <w:qFormat/>
    <w:rsid w:val="009644BA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Method">
    <w:name w:val="Method"/>
    <w:basedOn w:val="Central"/>
    <w:qFormat/>
    <w:rsid w:val="009644BA"/>
    <w:rPr>
      <w:color w:val="333399"/>
    </w:rPr>
  </w:style>
  <w:style w:type="paragraph" w:customStyle="1" w:styleId="PoeticStatement">
    <w:name w:val="PoeticStatement"/>
    <w:basedOn w:val="Central"/>
    <w:qFormat/>
    <w:rsid w:val="009644BA"/>
    <w:rPr>
      <w:color w:val="3366FF"/>
    </w:rPr>
  </w:style>
  <w:style w:type="paragraph" w:customStyle="1" w:styleId="MainDefinition">
    <w:name w:val="Main Definition"/>
    <w:basedOn w:val="Main"/>
    <w:qFormat/>
    <w:rsid w:val="009644BA"/>
    <w:rPr>
      <w:color w:val="4EA72E" w:themeColor="accent6"/>
    </w:rPr>
  </w:style>
  <w:style w:type="paragraph" w:customStyle="1" w:styleId="MiniOnly">
    <w:name w:val="MiniOnly"/>
    <w:basedOn w:val="Main-mini"/>
    <w:qFormat/>
    <w:rsid w:val="009644BA"/>
    <w:pPr>
      <w:tabs>
        <w:tab w:val="left" w:pos="1224"/>
      </w:tabs>
    </w:pPr>
  </w:style>
  <w:style w:type="paragraph" w:customStyle="1" w:styleId="Auxiliaryelement">
    <w:name w:val="Auxiliary element"/>
    <w:basedOn w:val="Normal"/>
    <w:qFormat/>
    <w:rsid w:val="009644BA"/>
    <w:pPr>
      <w:spacing w:before="48" w:after="48"/>
      <w:ind w:left="420"/>
    </w:pPr>
  </w:style>
  <w:style w:type="paragraph" w:customStyle="1" w:styleId="Base">
    <w:name w:val="Base"/>
    <w:basedOn w:val="Normal"/>
    <w:qFormat/>
    <w:rsid w:val="009644BA"/>
    <w:rPr>
      <w:rFonts w:asciiTheme="majorHAnsi" w:hAnsiTheme="majorHAnsi" w:cstheme="majorHAnsi"/>
      <w:color w:val="E97132" w:themeColor="accent2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9644BA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character" w:styleId="BookTitle">
    <w:name w:val="Book Title"/>
    <w:basedOn w:val="DefaultParagraphFont"/>
    <w:uiPriority w:val="33"/>
    <w:qFormat/>
    <w:rsid w:val="009644BA"/>
    <w:rPr>
      <w:b/>
      <w:bCs/>
      <w:i/>
      <w:iCs/>
      <w:spacing w:val="5"/>
    </w:rPr>
  </w:style>
  <w:style w:type="paragraph" w:customStyle="1" w:styleId="mini">
    <w:name w:val="mini"/>
    <w:basedOn w:val="Main"/>
    <w:qFormat/>
    <w:rsid w:val="009644BA"/>
    <w:rPr>
      <w:color w:val="CC00CC"/>
    </w:rPr>
  </w:style>
  <w:style w:type="paragraph" w:customStyle="1" w:styleId="Bozo">
    <w:name w:val="Bozo"/>
    <w:basedOn w:val="mini"/>
    <w:qFormat/>
    <w:rsid w:val="009644BA"/>
  </w:style>
  <w:style w:type="paragraph" w:customStyle="1" w:styleId="CentralTemp">
    <w:name w:val="Central Temp"/>
    <w:basedOn w:val="Central"/>
    <w:qFormat/>
    <w:rsid w:val="009644BA"/>
  </w:style>
  <w:style w:type="paragraph" w:customStyle="1" w:styleId="DefinitionInformal">
    <w:name w:val="Definition Informal"/>
    <w:basedOn w:val="Definition"/>
    <w:qFormat/>
    <w:rsid w:val="009644BA"/>
    <w:pPr>
      <w:numPr>
        <w:numId w:val="0"/>
      </w:numPr>
      <w:ind w:left="240"/>
    </w:pPr>
  </w:style>
  <w:style w:type="paragraph" w:customStyle="1" w:styleId="Condition">
    <w:name w:val="Condition"/>
    <w:basedOn w:val="DefinitionInformal"/>
    <w:qFormat/>
    <w:rsid w:val="009644BA"/>
  </w:style>
  <w:style w:type="paragraph" w:customStyle="1" w:styleId="Consequence">
    <w:name w:val="Consequence"/>
    <w:basedOn w:val="Central"/>
    <w:qFormat/>
    <w:rsid w:val="009644BA"/>
    <w:pPr>
      <w:numPr>
        <w:numId w:val="12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tail">
    <w:name w:val="Detail"/>
    <w:basedOn w:val="DefaultParagraphFont"/>
    <w:uiPriority w:val="1"/>
    <w:qFormat/>
    <w:rsid w:val="009644BA"/>
  </w:style>
  <w:style w:type="paragraph" w:styleId="E-mailSignature">
    <w:name w:val="E-mail Signature"/>
    <w:basedOn w:val="Normal"/>
    <w:link w:val="E-mailSignatureChar"/>
    <w:uiPriority w:val="99"/>
    <w:unhideWhenUsed/>
    <w:rsid w:val="009644BA"/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customStyle="1" w:styleId="Externalsourceortopic">
    <w:name w:val="External source or topic"/>
    <w:basedOn w:val="Normal"/>
    <w:qFormat/>
    <w:rsid w:val="009644BA"/>
    <w:pPr>
      <w:numPr>
        <w:numId w:val="13"/>
      </w:numPr>
      <w:shd w:val="clear" w:color="auto" w:fill="DEEAF6"/>
    </w:pPr>
    <w:rPr>
      <w:color w:val="FF0000"/>
      <w:shd w:val="clear" w:color="auto" w:fill="DEEAF6"/>
    </w:rPr>
  </w:style>
  <w:style w:type="paragraph" w:customStyle="1" w:styleId="General">
    <w:name w:val="General"/>
    <w:basedOn w:val="Normal"/>
    <w:qFormat/>
    <w:rsid w:val="009644BA"/>
    <w:rPr>
      <w:color w:val="ED7D31"/>
    </w:rPr>
  </w:style>
  <w:style w:type="paragraph" w:styleId="List3">
    <w:name w:val="List 3"/>
    <w:basedOn w:val="Normal"/>
    <w:uiPriority w:val="99"/>
    <w:unhideWhenUsed/>
    <w:rsid w:val="009644BA"/>
    <w:pPr>
      <w:spacing w:after="72"/>
      <w:ind w:left="480"/>
      <w:contextualSpacing/>
      <w15:collapsed/>
    </w:pPr>
    <w:rPr>
      <w:rFonts w:cstheme="majorHAnsi"/>
    </w:rPr>
  </w:style>
  <w:style w:type="paragraph" w:styleId="List4">
    <w:name w:val="List 4"/>
    <w:basedOn w:val="Normal"/>
    <w:uiPriority w:val="99"/>
    <w:unhideWhenUsed/>
    <w:rsid w:val="009644BA"/>
    <w:pPr>
      <w:spacing w:after="72"/>
      <w:ind w:left="720"/>
      <w:contextualSpacing/>
      <w:outlineLvl w:val="5"/>
      <w15:collapsed/>
    </w:pPr>
    <w:rPr>
      <w:rFonts w:cstheme="majorHAnsi"/>
    </w:rPr>
  </w:style>
  <w:style w:type="paragraph" w:styleId="List5">
    <w:name w:val="List 5"/>
    <w:basedOn w:val="Normal"/>
    <w:uiPriority w:val="99"/>
    <w:unhideWhenUsed/>
    <w:rsid w:val="009644BA"/>
    <w:pPr>
      <w:spacing w:after="72"/>
      <w:ind w:left="1440"/>
      <w:contextualSpacing/>
      <w:outlineLvl w:val="6"/>
      <w15:collapsed/>
    </w:pPr>
    <w:rPr>
      <w:rFonts w:cstheme="majorHAnsi"/>
    </w:rPr>
  </w:style>
  <w:style w:type="paragraph" w:customStyle="1" w:styleId="List6">
    <w:name w:val="List 6"/>
    <w:basedOn w:val="List5"/>
    <w:qFormat/>
    <w:rsid w:val="009644BA"/>
    <w:pPr>
      <w:ind w:left="1800"/>
      <w:outlineLvl w:val="7"/>
    </w:pPr>
  </w:style>
  <w:style w:type="paragraph" w:customStyle="1" w:styleId="List7">
    <w:name w:val="List 7"/>
    <w:basedOn w:val="List6"/>
    <w:qFormat/>
    <w:rsid w:val="009644BA"/>
    <w:pPr>
      <w:ind w:left="2160"/>
      <w:outlineLvl w:val="8"/>
    </w:pPr>
  </w:style>
  <w:style w:type="paragraph" w:customStyle="1" w:styleId="List8">
    <w:name w:val="List 8"/>
    <w:basedOn w:val="List7"/>
    <w:qFormat/>
    <w:rsid w:val="009644BA"/>
    <w:pPr>
      <w:ind w:left="2520"/>
      <w:outlineLvl w:val="9"/>
    </w:pPr>
  </w:style>
  <w:style w:type="paragraph" w:customStyle="1" w:styleId="List9">
    <w:name w:val="List 9"/>
    <w:basedOn w:val="List8"/>
    <w:qFormat/>
    <w:rsid w:val="009644BA"/>
    <w:pPr>
      <w:ind w:left="2880"/>
    </w:pPr>
  </w:style>
  <w:style w:type="paragraph" w:customStyle="1" w:styleId="Long">
    <w:name w:val="Long"/>
    <w:basedOn w:val="Main"/>
    <w:qFormat/>
    <w:rsid w:val="009644BA"/>
    <w:rPr>
      <w:color w:val="C49500"/>
    </w:rPr>
  </w:style>
  <w:style w:type="paragraph" w:customStyle="1" w:styleId="Main-mini">
    <w:name w:val="Main-mini"/>
    <w:basedOn w:val="Bozo"/>
    <w:qFormat/>
    <w:rsid w:val="009644BA"/>
  </w:style>
  <w:style w:type="paragraph" w:customStyle="1" w:styleId="Main-mini-List">
    <w:name w:val="Main-mini-List"/>
    <w:basedOn w:val="Normal"/>
    <w:qFormat/>
    <w:rsid w:val="009644BA"/>
    <w:pPr>
      <w:numPr>
        <w:numId w:val="15"/>
      </w:numPr>
    </w:pPr>
    <w:rPr>
      <w:color w:val="CC00CC"/>
    </w:rPr>
  </w:style>
  <w:style w:type="paragraph" w:customStyle="1" w:styleId="Master">
    <w:name w:val="Master"/>
    <w:basedOn w:val="Normal"/>
    <w:qFormat/>
    <w:rsid w:val="009644BA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9644BA"/>
  </w:style>
  <w:style w:type="paragraph" w:customStyle="1" w:styleId="MiniOnly-List">
    <w:name w:val="MiniOnly-List"/>
    <w:basedOn w:val="NormalIndent"/>
    <w:qFormat/>
    <w:rsid w:val="009644BA"/>
    <w:pPr>
      <w:numPr>
        <w:numId w:val="16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N2">
    <w:name w:val="N2"/>
    <w:basedOn w:val="Normal"/>
    <w:qFormat/>
    <w:rsid w:val="009644BA"/>
    <w:pPr>
      <w:ind w:left="12"/>
      <w:jc w:val="center"/>
      <w:outlineLvl w:val="0"/>
    </w:pPr>
  </w:style>
  <w:style w:type="numbering" w:customStyle="1" w:styleId="NoList1">
    <w:name w:val="No List1"/>
    <w:next w:val="NoList"/>
    <w:uiPriority w:val="99"/>
    <w:semiHidden/>
    <w:unhideWhenUsed/>
    <w:rsid w:val="009644BA"/>
  </w:style>
  <w:style w:type="paragraph" w:customStyle="1" w:styleId="NormalIndent2">
    <w:name w:val="Normal Indent 2"/>
    <w:basedOn w:val="NormalIndent"/>
    <w:qFormat/>
    <w:rsid w:val="00DC36B4"/>
    <w:pPr>
      <w:ind w:left="675"/>
    </w:pPr>
  </w:style>
  <w:style w:type="paragraph" w:customStyle="1" w:styleId="Notation">
    <w:name w:val="Notation"/>
    <w:basedOn w:val="Normal"/>
    <w:qFormat/>
    <w:rsid w:val="009644BA"/>
    <w:pPr>
      <w:tabs>
        <w:tab w:val="left" w:pos="2610"/>
      </w:tabs>
      <w:ind w:left="240"/>
    </w:pPr>
    <w:rPr>
      <w:color w:val="CC00CC"/>
    </w:rPr>
  </w:style>
  <w:style w:type="paragraph" w:customStyle="1" w:styleId="Open">
    <w:name w:val="Open"/>
    <w:basedOn w:val="Normal"/>
    <w:qFormat/>
    <w:rsid w:val="009644BA"/>
    <w:rPr>
      <w:color w:val="00B0F0"/>
    </w:rPr>
  </w:style>
  <w:style w:type="character" w:customStyle="1" w:styleId="OpenOnly">
    <w:name w:val="OpenOnly"/>
    <w:basedOn w:val="DefaultParagraphFont"/>
    <w:uiPriority w:val="1"/>
    <w:qFormat/>
    <w:rsid w:val="009644BA"/>
  </w:style>
  <w:style w:type="character" w:styleId="PlaceholderText">
    <w:name w:val="Placeholder Text"/>
    <w:basedOn w:val="DefaultParagraphFont"/>
    <w:uiPriority w:val="99"/>
    <w:semiHidden/>
    <w:rsid w:val="009644BA"/>
    <w:rPr>
      <w:color w:val="808080"/>
    </w:rPr>
  </w:style>
  <w:style w:type="table" w:styleId="PlainTable1">
    <w:name w:val="Plain Table 1"/>
    <w:basedOn w:val="TableNormal"/>
    <w:uiPriority w:val="41"/>
    <w:rsid w:val="009644BA"/>
    <w:pPr>
      <w:spacing w:after="0" w:line="240" w:lineRule="auto"/>
    </w:pPr>
    <w:rPr>
      <w:kern w:val="0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ostulate">
    <w:name w:val="Postulate"/>
    <w:basedOn w:val="ListParagraph"/>
    <w:qFormat/>
    <w:rsid w:val="009644BA"/>
    <w:pPr>
      <w:numPr>
        <w:numId w:val="19"/>
      </w:numPr>
      <w:tabs>
        <w:tab w:val="left" w:pos="2664"/>
      </w:tabs>
      <w:spacing w:before="48" w:after="48"/>
    </w:pPr>
  </w:style>
  <w:style w:type="paragraph" w:customStyle="1" w:styleId="Premise">
    <w:name w:val="Premise"/>
    <w:basedOn w:val="Normal"/>
    <w:qFormat/>
    <w:rsid w:val="009644BA"/>
    <w:pPr>
      <w:numPr>
        <w:numId w:val="20"/>
      </w:numPr>
      <w:tabs>
        <w:tab w:val="left" w:pos="2664"/>
      </w:tabs>
      <w:spacing w:before="48" w:after="48"/>
    </w:pPr>
  </w:style>
  <w:style w:type="paragraph" w:customStyle="1" w:styleId="Print">
    <w:name w:val="Print"/>
    <w:basedOn w:val="List"/>
    <w:qFormat/>
    <w:rsid w:val="009644BA"/>
    <w:rPr>
      <w:color w:val="C00000"/>
    </w:rPr>
  </w:style>
  <w:style w:type="paragraph" w:customStyle="1" w:styleId="PrintDetail">
    <w:name w:val="PrintDetail"/>
    <w:basedOn w:val="Print"/>
    <w:qFormat/>
    <w:rsid w:val="009644BA"/>
    <w:rPr>
      <w:color w:val="0170C0"/>
    </w:rPr>
  </w:style>
  <w:style w:type="paragraph" w:customStyle="1" w:styleId="Realization">
    <w:name w:val="Realization"/>
    <w:basedOn w:val="Normal"/>
    <w:qFormat/>
    <w:rsid w:val="009644BA"/>
    <w:rPr>
      <w:color w:val="33CC33"/>
    </w:rPr>
  </w:style>
  <w:style w:type="paragraph" w:customStyle="1" w:styleId="Realization2">
    <w:name w:val="Realization 2"/>
    <w:basedOn w:val="Realization"/>
    <w:qFormat/>
    <w:rsid w:val="009644BA"/>
    <w:rPr>
      <w:color w:val="FF0000"/>
    </w:rPr>
  </w:style>
  <w:style w:type="paragraph" w:customStyle="1" w:styleId="Right">
    <w:name w:val="Right"/>
    <w:qFormat/>
    <w:rsid w:val="009644BA"/>
    <w:pPr>
      <w:spacing w:before="216" w:after="216" w:line="480" w:lineRule="atLeast"/>
      <w:jc w:val="right"/>
    </w:pPr>
    <w:rPr>
      <w:rFonts w:ascii="Calibri Light" w:eastAsiaTheme="minorEastAsia" w:hAnsi="Calibri Light" w:cs="Times New Roman"/>
      <w:color w:val="699BFF"/>
      <w:kern w:val="0"/>
      <w:sz w:val="32"/>
      <w:szCs w:val="32"/>
      <w:lang w:bidi="ar-SA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9644BA"/>
  </w:style>
  <w:style w:type="character" w:customStyle="1" w:styleId="SalutationChar">
    <w:name w:val="Salutation Char"/>
    <w:basedOn w:val="DefaultParagraphFont"/>
    <w:link w:val="Salutation"/>
    <w:uiPriority w:val="99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Sitesource">
    <w:name w:val="Site source"/>
    <w:basedOn w:val="ListParagraph"/>
    <w:qFormat/>
    <w:rsid w:val="009644BA"/>
    <w:pPr>
      <w:numPr>
        <w:numId w:val="21"/>
      </w:numPr>
      <w:shd w:val="clear" w:color="auto" w:fill="CAEDFB" w:themeFill="accent4" w:themeFillTint="33"/>
      <w:tabs>
        <w:tab w:val="left" w:pos="2340"/>
      </w:tabs>
    </w:pPr>
    <w:rPr>
      <w:color w:val="FF0000"/>
      <w:shd w:val="clear" w:color="auto" w:fill="CAEDFB" w:themeFill="accent4" w:themeFillTint="33"/>
    </w:rPr>
  </w:style>
  <w:style w:type="paragraph" w:customStyle="1" w:styleId="Sourceorstudytopic">
    <w:name w:val="Source or study topic"/>
    <w:basedOn w:val="Normal"/>
    <w:qFormat/>
    <w:rsid w:val="009644BA"/>
    <w:pPr>
      <w:numPr>
        <w:numId w:val="22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Temporary">
    <w:name w:val="Temporary"/>
    <w:basedOn w:val="Normal"/>
    <w:qFormat/>
    <w:rsid w:val="009644BA"/>
    <w:pPr>
      <w:tabs>
        <w:tab w:val="left" w:pos="11265"/>
      </w:tabs>
    </w:pPr>
    <w:rPr>
      <w:color w:val="B2B2B2"/>
    </w:rPr>
  </w:style>
  <w:style w:type="paragraph" w:customStyle="1" w:styleId="Thesis">
    <w:name w:val="Thesis"/>
    <w:basedOn w:val="Normal"/>
    <w:qFormat/>
    <w:rsid w:val="009644BA"/>
    <w:pPr>
      <w:numPr>
        <w:numId w:val="24"/>
      </w:numPr>
      <w:tabs>
        <w:tab w:val="left" w:pos="2664"/>
      </w:tabs>
      <w:spacing w:before="48" w:after="48"/>
    </w:pPr>
  </w:style>
  <w:style w:type="character" w:styleId="SubtleEmphasis">
    <w:name w:val="Subtle Emphasis"/>
    <w:basedOn w:val="DefaultParagraphFont"/>
    <w:uiPriority w:val="19"/>
    <w:qFormat/>
    <w:rsid w:val="00904E56"/>
    <w:rPr>
      <w:i/>
      <w:iCs/>
      <w:color w:val="404040" w:themeColor="text1" w:themeTint="BF"/>
    </w:rPr>
  </w:style>
  <w:style w:type="character" w:customStyle="1" w:styleId="pill">
    <w:name w:val="pill"/>
    <w:basedOn w:val="DefaultParagraphFont"/>
    <w:rsid w:val="00736DDA"/>
  </w:style>
  <w:style w:type="character" w:customStyle="1" w:styleId="item-text">
    <w:name w:val="item-text"/>
    <w:basedOn w:val="DefaultParagraphFont"/>
    <w:rsid w:val="00736DD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MODULE1.AUTONEW" wne:name="TemplateProject.Module1.AutoNew" wne:bEncrypt="00" wne:cmg="56"/>
    <wne:mcd wne:macroName="TEMPLATEPROJECT.MODULE1.AUTOOPEN" wne:name="TemplateProject.Module1.AutoOpen" wne:bEncrypt="00" wne:cmg="56"/>
    <wne:mcd wne:macroName="TEMPLATEPROJECT.MODULE1.ONOPEN" wne:name="TemplateProject.Module1.OnOpen" wne:bEncrypt="00" wne:cmg="56"/>
    <wne:mcd wne:macroName="TEMPLATEPROJECT.MODULE1.ENTERTIMES" wne:name="TemplateProject.Module1.EnterTimes" wne:bEncrypt="00" wne:cmg="56"/>
    <wne:mcd wne:macroName="TEMPLATEPROJECT.MODULE1.ENTERTIMESOLDSIMPLEVERSION" wne:name="TemplateProject.Module1.EnterTimesOldSimpleVers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\..\..\..\..\2026\the%20way%20of%20being%20-%20minimal.docm" TargetMode="External"/><Relationship Id="rId13" Type="http://schemas.openxmlformats.org/officeDocument/2006/relationships/hyperlink" Target="..\..\tasks%20and%20acquisitions.docm" TargetMode="External"/><Relationship Id="rId18" Type="http://schemas.openxmlformats.org/officeDocument/2006/relationships/hyperlink" Target="..\..\..\..\..\2026\the%20way%20of%20being%20-%20axiomatic.docm" TargetMode="External"/><Relationship Id="rId3" Type="http://schemas.openxmlformats.org/officeDocument/2006/relationships/numbering" Target="numbering.xml"/><Relationship Id="rId21" Type="http://schemas.openxmlformats.org/officeDocument/2006/relationships/hyperlink" Target="..\..\..\..\..\2026\the%20way%20of%20being%20-%20minimal.docm" TargetMode="External"/><Relationship Id="rId7" Type="http://schemas.openxmlformats.org/officeDocument/2006/relationships/hyperlink" Target="..\..\..\..\..\2026\the%20way%20of%20being%20-%20axiomatic.docm" TargetMode="External"/><Relationship Id="rId12" Type="http://schemas.openxmlformats.org/officeDocument/2006/relationships/hyperlink" Target="..\..\trips\trip%20gear%20supplies%20and%20health.xlsm" TargetMode="External"/><Relationship Id="rId17" Type="http://schemas.openxmlformats.org/officeDocument/2006/relationships/hyperlink" Target="..\..\..\..\..\202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..\..\..\..\..\2026\design%20and%20planning.docm" TargetMode="External"/><Relationship Id="rId20" Type="http://schemas.openxmlformats.org/officeDocument/2006/relationships/hyperlink" Target="..\..\..\..\..\2026\the%20way%20of%20being%20-%20informal.docm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..\..\trips\hiking%20list.doc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..\..\..\..\..\2026\J%202026\Jume%202026.docm" TargetMode="External"/><Relationship Id="rId23" Type="http://schemas.openxmlformats.org/officeDocument/2006/relationships/hyperlink" Target="..\..\tasks%20and%20acquisitions.docm" TargetMode="External"/><Relationship Id="rId10" Type="http://schemas.openxmlformats.org/officeDocument/2006/relationships/hyperlink" Target="..\..\trips" TargetMode="External"/><Relationship Id="rId19" Type="http://schemas.openxmlformats.org/officeDocument/2006/relationships/hyperlink" Target="..\..\..\..\..\2026\the%20way%20of%20being%20-%20master.docm" TargetMode="External"/><Relationship Id="rId4" Type="http://schemas.openxmlformats.org/officeDocument/2006/relationships/styles" Target="styles.xml"/><Relationship Id="rId9" Type="http://schemas.openxmlformats.org/officeDocument/2006/relationships/hyperlink" Target="..\..\people" TargetMode="External"/><Relationship Id="rId14" Type="http://schemas.openxmlformats.org/officeDocument/2006/relationships/hyperlink" Target="..\..\tasks%20and%20acquisitions.docm" TargetMode="External"/><Relationship Id="rId22" Type="http://schemas.openxmlformats.org/officeDocument/2006/relationships/hyperlink" Target="..\..\..\..\..\index.doc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1DE3F-ABE2-442F-8AD5-1A21172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now.dotm</Template>
  <TotalTime>1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3</cp:revision>
  <cp:lastPrinted>2026-09-14T15:59:00Z</cp:lastPrinted>
  <dcterms:created xsi:type="dcterms:W3CDTF">2026-10-29T17:25:00Z</dcterms:created>
  <dcterms:modified xsi:type="dcterms:W3CDTF">2026-10-29T17:26:00Z</dcterms:modified>
</cp:coreProperties>
</file>