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B497" w14:textId="520ABE98" w:rsidR="00E355B0" w:rsidRPr="007E338E" w:rsidRDefault="008D6EF8" w:rsidP="00484233">
      <w:pPr>
        <w:pStyle w:val="Title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Priorities</w:t>
      </w: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7054"/>
        <w:gridCol w:w="7048"/>
      </w:tblGrid>
      <w:tr w:rsidR="0060276F" w:rsidRPr="007E338E" w14:paraId="08A8181B" w14:textId="77777777" w:rsidTr="00722114">
        <w:tc>
          <w:tcPr>
            <w:tcW w:w="7123" w:type="dxa"/>
          </w:tcPr>
          <w:p w14:paraId="20B9DFC4" w14:textId="15B36051" w:rsidR="0060276F" w:rsidRPr="007E338E" w:rsidRDefault="008D6EF8" w:rsidP="007F6E20">
            <w:pPr>
              <w:pStyle w:val="Title"/>
              <w:rPr>
                <w:sz w:val="20"/>
                <w:szCs w:val="20"/>
              </w:rPr>
            </w:pPr>
            <w:r>
              <w:rPr>
                <w:caps w:val="0"/>
                <w:sz w:val="20"/>
                <w:szCs w:val="20"/>
              </w:rPr>
              <w:t>Realization</w:t>
            </w:r>
          </w:p>
        </w:tc>
        <w:tc>
          <w:tcPr>
            <w:tcW w:w="7123" w:type="dxa"/>
          </w:tcPr>
          <w:p w14:paraId="15CA3035" w14:textId="40334DF4" w:rsidR="0060276F" w:rsidRPr="007E338E" w:rsidRDefault="008D6EF8" w:rsidP="007F6E20">
            <w:pPr>
              <w:pStyle w:val="Title"/>
              <w:rPr>
                <w:sz w:val="20"/>
                <w:szCs w:val="20"/>
              </w:rPr>
            </w:pPr>
            <w:r>
              <w:rPr>
                <w:caps w:val="0"/>
                <w:sz w:val="20"/>
                <w:szCs w:val="20"/>
              </w:rPr>
              <w:t>Ground</w:t>
            </w:r>
          </w:p>
        </w:tc>
      </w:tr>
      <w:tr w:rsidR="0060276F" w:rsidRPr="007E338E" w14:paraId="790A53F8" w14:textId="77777777" w:rsidTr="00722114">
        <w:trPr>
          <w:trHeight w:val="392"/>
        </w:trPr>
        <w:tc>
          <w:tcPr>
            <w:tcW w:w="7123" w:type="dxa"/>
          </w:tcPr>
          <w:p w14:paraId="5A712D72" w14:textId="77777777" w:rsidR="00F54114" w:rsidRPr="007E338E" w:rsidRDefault="00F54114" w:rsidP="00F66D60">
            <w:pPr>
              <w:pStyle w:val="Heading1"/>
              <w:rPr>
                <w:sz w:val="20"/>
                <w:szCs w:val="20"/>
              </w:rPr>
            </w:pPr>
            <w:r w:rsidRPr="007E338E">
              <w:rPr>
                <w:sz w:val="20"/>
                <w:szCs w:val="20"/>
              </w:rPr>
              <w:t>Foundation</w:t>
            </w:r>
          </w:p>
          <w:p w14:paraId="1E85B9C4" w14:textId="256849EA" w:rsidR="0075791A" w:rsidRPr="007E338E" w:rsidRDefault="00F54114" w:rsidP="001D1973">
            <w:pPr>
              <w:pStyle w:val="NormalDetail"/>
            </w:pPr>
            <w:r w:rsidRPr="00633A54">
              <w:rPr>
                <w:color w:val="C00000"/>
              </w:rPr>
              <w:t>Write</w:t>
            </w:r>
            <w:r w:rsidR="0075791A" w:rsidRPr="007E338E">
              <w:t xml:space="preserve">—order-use </w:t>
            </w:r>
            <w:hyperlink r:id="rId7" w:history="1">
              <w:r w:rsidR="0075791A" w:rsidRPr="007E338E">
                <w:rPr>
                  <w:rStyle w:val="Hyperlink"/>
                  <w:rFonts w:cs="Calibri Light"/>
                  <w:u w:val="single"/>
                </w:rPr>
                <w:t>J2026</w:t>
              </w:r>
            </w:hyperlink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5160A3">
              <w:rPr>
                <w:rFonts w:cs="Calibri Light"/>
              </w:rPr>
              <w:t xml:space="preserve"> </w:t>
            </w:r>
            <w:r w:rsidR="0075791A" w:rsidRPr="007E338E">
              <w:t>to minimize-write docs</w:t>
            </w:r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75791A" w:rsidRPr="007E338E">
              <w:t>design, priorities</w:t>
            </w:r>
            <w:r w:rsidR="009B6B96" w:rsidRPr="007E338E">
              <w:t xml:space="preserve"> with </w:t>
            </w:r>
            <w:r w:rsidR="009B6B96" w:rsidRPr="007E338E">
              <w:rPr>
                <w:rStyle w:val="DefinitionCharacter"/>
                <w:sz w:val="20"/>
                <w:szCs w:val="20"/>
              </w:rPr>
              <w:t>vba</w:t>
            </w:r>
            <w:r w:rsidR="0075791A" w:rsidRPr="007E338E">
              <w:t xml:space="preserve"> – </w:t>
            </w:r>
            <w:r w:rsidR="008506C5" w:rsidRPr="007E338E">
              <w:t xml:space="preserve">master &lt;&gt; </w:t>
            </w:r>
            <w:proofErr w:type="spellStart"/>
            <w:r w:rsidR="008506C5" w:rsidRPr="007E338E">
              <w:t>axio</w:t>
            </w:r>
            <w:proofErr w:type="spellEnd"/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5160A3">
              <w:rPr>
                <w:rFonts w:cs="Calibri Light"/>
              </w:rPr>
              <w:t xml:space="preserve"> </w:t>
            </w:r>
            <w:r w:rsidR="00C948E3" w:rsidRPr="00C948E3">
              <w:rPr>
                <w:rFonts w:cs="Calibri Light"/>
                <w:color w:val="EE0000"/>
              </w:rPr>
              <w:t>roadmap</w:t>
            </w:r>
            <w:r w:rsidR="00C948E3">
              <w:rPr>
                <w:rFonts w:cs="Calibri Light"/>
              </w:rPr>
              <w:t xml:space="preserve"> </w:t>
            </w:r>
            <w:proofErr w:type="spellStart"/>
            <w:proofErr w:type="gramStart"/>
            <w:r w:rsidR="006C3B4C">
              <w:t>this.world</w:t>
            </w:r>
            <w:proofErr w:type="gramEnd"/>
            <w:r w:rsidR="005160A3">
              <w:t>.templates</w:t>
            </w:r>
            <w:proofErr w:type="spellEnd"/>
            <w:r w:rsidR="005160A3">
              <w:t xml:space="preserve"> </w:t>
            </w:r>
            <w:r w:rsidR="005160A3" w:rsidRPr="005160A3">
              <w:rPr>
                <w:rStyle w:val="DefinitionCharacter"/>
              </w:rPr>
              <w:t>vba</w:t>
            </w:r>
            <w:r w:rsidR="006C3B4C">
              <w:t xml:space="preserve"> while doing ‘paths’</w:t>
            </w:r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5160A3">
              <w:rPr>
                <w:rFonts w:cs="Calibri Light"/>
              </w:rPr>
              <w:t xml:space="preserve"> </w:t>
            </w:r>
            <w:r w:rsidR="008506C5" w:rsidRPr="007E338E">
              <w:t>defer</w:t>
            </w:r>
            <w:r w:rsidR="005160A3">
              <w:t xml:space="preserve"> special topics</w:t>
            </w:r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8506C5" w:rsidRPr="007E338E">
              <w:t xml:space="preserve"> minimal</w:t>
            </w:r>
            <w:r w:rsidR="00874A30">
              <w:rPr>
                <w:rFonts w:cs="Calibri Light"/>
              </w:rPr>
              <w:t xml:space="preserve"> </w:t>
            </w:r>
            <w:r w:rsidR="00874A30" w:rsidRPr="007E338E">
              <w:rPr>
                <w:rFonts w:cs="Calibri Light"/>
              </w:rPr>
              <w:sym w:font="Webdings" w:char="F034"/>
            </w:r>
            <w:r w:rsidR="00874A30" w:rsidRPr="007E338E">
              <w:t xml:space="preserve"> </w:t>
            </w:r>
            <w:r w:rsidR="008506C5" w:rsidRPr="007E338E">
              <w:t>informal</w:t>
            </w:r>
            <w:r w:rsidR="000C378D" w:rsidRPr="007E338E">
              <w:t xml:space="preserve"> = </w:t>
            </w:r>
            <w:r w:rsidR="008506C5" w:rsidRPr="007E338E">
              <w:t>invitation</w:t>
            </w:r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8506C5" w:rsidRPr="007E338E">
              <w:t xml:space="preserve"> </w:t>
            </w:r>
            <w:proofErr w:type="spellStart"/>
            <w:r w:rsidR="008506C5" w:rsidRPr="007E338E">
              <w:t>elim</w:t>
            </w:r>
            <w:proofErr w:type="spellEnd"/>
            <w:r w:rsidR="008506C5" w:rsidRPr="007E338E">
              <w:t xml:space="preserve"> long</w:t>
            </w:r>
            <w:r w:rsidR="005160A3">
              <w:rPr>
                <w:rFonts w:cs="Calibri Light"/>
              </w:rPr>
              <w:t xml:space="preserve"> </w:t>
            </w:r>
            <w:r w:rsidR="005160A3" w:rsidRPr="007E338E">
              <w:rPr>
                <w:rFonts w:cs="Calibri Light"/>
              </w:rPr>
              <w:sym w:font="Webdings" w:char="F034"/>
            </w:r>
            <w:r w:rsidR="00EE4747" w:rsidRPr="007E338E">
              <w:t xml:space="preserve"> </w:t>
            </w:r>
            <w:r w:rsidR="00C642C7" w:rsidRPr="007E338E">
              <w:t xml:space="preserve">site home and </w:t>
            </w:r>
            <w:hyperlink r:id="rId8" w:history="1">
              <w:r w:rsidR="00C642C7" w:rsidRPr="007E338E">
                <w:rPr>
                  <w:rStyle w:val="Hyperlink"/>
                  <w:rFonts w:cs="Calibri Light"/>
                  <w:u w:val="single"/>
                </w:rPr>
                <w:t>2027</w:t>
              </w:r>
              <w:r w:rsidR="00C642C7" w:rsidRPr="007E338E">
                <w:rPr>
                  <w:rStyle w:val="Hyperlink"/>
                  <w:rFonts w:cs="Calibri Light"/>
                </w:rPr>
                <w:t>.</w:t>
              </w:r>
              <w:r w:rsidR="003D2F48" w:rsidRPr="007E338E">
                <w:rPr>
                  <w:rStyle w:val="Hyperlink"/>
                  <w:rFonts w:cs="Calibri Light"/>
                  <w:u w:val="single"/>
                </w:rPr>
                <w:sym w:font="Symbol" w:char="F0A5"/>
              </w:r>
            </w:hyperlink>
          </w:p>
          <w:p w14:paraId="7D243A90" w14:textId="22E785DC" w:rsidR="00F54114" w:rsidRPr="007E338E" w:rsidRDefault="00F54114" w:rsidP="00025FD7">
            <w:pPr>
              <w:pStyle w:val="NormalDetail"/>
              <w:rPr>
                <w:rFonts w:cs="Calibri Light"/>
              </w:rPr>
            </w:pPr>
            <w:r w:rsidRPr="00B3314A">
              <w:rPr>
                <w:color w:val="C00000"/>
              </w:rPr>
              <w:t>Institute</w:t>
            </w:r>
          </w:p>
          <w:p w14:paraId="2E095FBB" w14:textId="224CD9EB" w:rsidR="00F54114" w:rsidRPr="007E338E" w:rsidRDefault="008D6EF8" w:rsidP="00F66D60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Transformation</w:t>
            </w:r>
          </w:p>
          <w:p w14:paraId="3A007FC7" w14:textId="7B28A763" w:rsidR="0060276F" w:rsidRPr="007E338E" w:rsidRDefault="00F54114" w:rsidP="006C3B4C">
            <w:pPr>
              <w:pStyle w:val="NormalDetail"/>
              <w:rPr>
                <w:rFonts w:cs="Calibri Light"/>
              </w:rPr>
            </w:pPr>
            <w:r w:rsidRPr="00633A54">
              <w:rPr>
                <w:rFonts w:cs="Calibri Light"/>
                <w:color w:val="C00000"/>
              </w:rPr>
              <w:t>Self</w:t>
            </w:r>
            <w:r w:rsidRPr="007E338E">
              <w:rPr>
                <w:rFonts w:cs="Calibri Light"/>
              </w:rPr>
              <w:t xml:space="preserve"> – yoga, ground</w:t>
            </w:r>
            <w:r w:rsidR="001C15E6" w:rsidRPr="007E338E">
              <w:rPr>
                <w:rFonts w:cs="Calibri Light"/>
              </w:rPr>
              <w:t xml:space="preserve"> (on right)</w:t>
            </w:r>
            <w:r w:rsidR="006C3B4C">
              <w:rPr>
                <w:rFonts w:cs="Calibri Light"/>
              </w:rPr>
              <w:t xml:space="preserve"> </w:t>
            </w:r>
            <w:r w:rsidR="006C3B4C">
              <w:rPr>
                <w:rFonts w:cs="Calibri Light"/>
              </w:rPr>
              <w:sym w:font="Webdings" w:char="F033"/>
            </w:r>
            <w:r w:rsidR="006C3B4C" w:rsidRPr="007E338E">
              <w:rPr>
                <w:rFonts w:cs="Calibri Light"/>
              </w:rPr>
              <w:sym w:font="Webdings" w:char="F034"/>
            </w:r>
            <w:r w:rsidR="006C3B4C">
              <w:rPr>
                <w:rFonts w:cs="Calibri Light"/>
              </w:rPr>
              <w:t xml:space="preserve"> </w:t>
            </w:r>
            <w:r w:rsidRPr="00633A54">
              <w:rPr>
                <w:rFonts w:cs="Calibri Light"/>
                <w:color w:val="C00000"/>
              </w:rPr>
              <w:t>World</w:t>
            </w:r>
            <w:r w:rsidRPr="007E338E">
              <w:rPr>
                <w:rFonts w:cs="Calibri Light"/>
              </w:rPr>
              <w:t xml:space="preserve"> – dimensions</w:t>
            </w:r>
          </w:p>
        </w:tc>
        <w:tc>
          <w:tcPr>
            <w:tcW w:w="7123" w:type="dxa"/>
          </w:tcPr>
          <w:p w14:paraId="50892AAB" w14:textId="66614ECA" w:rsidR="0060276F" w:rsidRPr="007E338E" w:rsidRDefault="00D558AA" w:rsidP="00F66D60">
            <w:pPr>
              <w:pStyle w:val="Heading1"/>
              <w:rPr>
                <w:sz w:val="20"/>
                <w:szCs w:val="20"/>
              </w:rPr>
            </w:pPr>
            <w:r w:rsidRPr="007E338E">
              <w:rPr>
                <w:sz w:val="20"/>
                <w:szCs w:val="20"/>
              </w:rPr>
              <w:t>Immediate p</w:t>
            </w:r>
            <w:r w:rsidR="00671CF9" w:rsidRPr="007E338E">
              <w:rPr>
                <w:sz w:val="20"/>
                <w:szCs w:val="20"/>
              </w:rPr>
              <w:t>riorities</w:t>
            </w:r>
          </w:p>
          <w:p w14:paraId="1B55C541" w14:textId="28F0802E" w:rsidR="00C948E3" w:rsidRDefault="00671CF9" w:rsidP="00025FD7">
            <w:pPr>
              <w:pStyle w:val="NormalDetail"/>
              <w:rPr>
                <w:rFonts w:cs="Calibri Light"/>
              </w:rPr>
            </w:pPr>
            <w:proofErr w:type="gramStart"/>
            <w:r w:rsidRPr="00633A54">
              <w:rPr>
                <w:rFonts w:cs="Calibri Light"/>
                <w:color w:val="C00000"/>
              </w:rPr>
              <w:t>$.security</w:t>
            </w:r>
            <w:proofErr w:type="gramEnd"/>
            <w:r w:rsidRPr="007E338E">
              <w:rPr>
                <w:rFonts w:cs="Calibri Light"/>
              </w:rPr>
              <w:t xml:space="preserve">, </w:t>
            </w:r>
            <w:r w:rsidR="008B774D">
              <w:rPr>
                <w:rFonts w:cs="Calibri Light"/>
              </w:rPr>
              <w:t>community</w:t>
            </w:r>
            <w:r w:rsidR="00B03B6B">
              <w:rPr>
                <w:rFonts w:cs="Calibri Light"/>
              </w:rPr>
              <w:t>-</w:t>
            </w:r>
            <w:r w:rsidR="008B774D">
              <w:rPr>
                <w:rFonts w:cs="Calibri Light"/>
              </w:rPr>
              <w:t>place</w:t>
            </w:r>
            <w:r w:rsidR="00B03B6B">
              <w:rPr>
                <w:rFonts w:cs="Calibri Light"/>
              </w:rPr>
              <w:t xml:space="preserve"> for </w:t>
            </w:r>
            <w:r w:rsidR="00B03B6B" w:rsidRPr="00B03B6B">
              <w:rPr>
                <w:rStyle w:val="DefinitionCharacter"/>
              </w:rPr>
              <w:t>TWB</w:t>
            </w:r>
            <w:r w:rsidR="008B774D">
              <w:rPr>
                <w:rFonts w:cs="Calibri Light"/>
              </w:rPr>
              <w:t>, health</w:t>
            </w:r>
            <w:r w:rsidR="00B86D0F" w:rsidRPr="007E338E">
              <w:rPr>
                <w:rFonts w:cs="Calibri Light"/>
              </w:rPr>
              <w:t xml:space="preserve">, </w:t>
            </w:r>
            <w:hyperlink r:id="rId9" w:history="1">
              <w:r w:rsidR="00B86D0F" w:rsidRPr="004C50CD">
                <w:rPr>
                  <w:rStyle w:val="Hyperlink"/>
                  <w:rFonts w:cs="Calibri Light"/>
                  <w:u w:val="single"/>
                </w:rPr>
                <w:t>ppl</w:t>
              </w:r>
            </w:hyperlink>
            <w:r w:rsidR="00B86D0F" w:rsidRPr="007E338E">
              <w:rPr>
                <w:rFonts w:cs="Calibri Light"/>
              </w:rPr>
              <w:t xml:space="preserve"> (minimize </w:t>
            </w:r>
            <w:hyperlink r:id="rId10" w:history="1">
              <w:r w:rsidR="00B86D0F" w:rsidRPr="007E338E">
                <w:rPr>
                  <w:rStyle w:val="Hyperlink"/>
                  <w:rFonts w:cs="Calibri Light"/>
                  <w:u w:val="single"/>
                </w:rPr>
                <w:t>robin</w:t>
              </w:r>
            </w:hyperlink>
            <w:r w:rsidR="00B86D0F" w:rsidRPr="007E338E">
              <w:rPr>
                <w:rFonts w:cs="Calibri Light"/>
              </w:rPr>
              <w:t>: end the unhealthiness; do nothing till I’m ready)</w:t>
            </w:r>
            <w:r w:rsidR="00C948E3">
              <w:rPr>
                <w:rFonts w:cs="Calibri Light"/>
              </w:rPr>
              <w:t xml:space="preserve">, strengthen </w:t>
            </w:r>
            <w:proofErr w:type="spellStart"/>
            <w:r w:rsidR="00C948E3">
              <w:rPr>
                <w:rFonts w:cs="Calibri Light"/>
              </w:rPr>
              <w:t>self</w:t>
            </w:r>
            <w:r w:rsidR="008B774D">
              <w:rPr>
                <w:rFonts w:cs="Calibri Light"/>
              </w:rPr>
              <w:t xml:space="preserve">  </w:t>
            </w:r>
            <w:r w:rsidR="008B774D">
              <w:rPr>
                <w:rFonts w:cs="Calibri Light"/>
              </w:rPr>
              <w:sym w:font="Webdings" w:char="F033"/>
            </w:r>
            <w:r w:rsidR="008B774D" w:rsidRPr="007E338E">
              <w:rPr>
                <w:rFonts w:cs="Calibri Light"/>
              </w:rPr>
              <w:sym w:font="Webdings" w:char="F034"/>
            </w:r>
            <w:r w:rsidR="008B774D">
              <w:rPr>
                <w:rFonts w:cs="Calibri Light"/>
              </w:rPr>
              <w:t xml:space="preserve"> </w:t>
            </w:r>
            <w:hyperlink w:anchor="discipline" w:tooltip="centering, routine, minimize dissipation - netflix, soc med, ppl, dithering" w:history="1">
              <w:r w:rsidRPr="00633A54">
                <w:rPr>
                  <w:rFonts w:cs="Calibri Light"/>
                  <w:color w:val="C00000"/>
                </w:rPr>
                <w:t>disci</w:t>
              </w:r>
              <w:bookmarkStart w:id="0" w:name="discipline"/>
              <w:bookmarkEnd w:id="0"/>
              <w:r w:rsidRPr="00633A54">
                <w:rPr>
                  <w:rFonts w:cs="Calibri Light"/>
                  <w:color w:val="C00000"/>
                </w:rPr>
                <w:t>pline</w:t>
              </w:r>
              <w:proofErr w:type="spellEnd"/>
            </w:hyperlink>
            <w:r w:rsidR="00D558AA" w:rsidRPr="007E338E">
              <w:rPr>
                <w:rFonts w:cs="Calibri Light"/>
              </w:rPr>
              <w:t xml:space="preserve">, </w:t>
            </w:r>
            <w:r w:rsidR="00C948E3">
              <w:rPr>
                <w:rFonts w:cs="Calibri Light"/>
              </w:rPr>
              <w:t xml:space="preserve">routine, </w:t>
            </w:r>
            <w:r w:rsidR="00D558AA" w:rsidRPr="007E338E">
              <w:rPr>
                <w:rFonts w:cs="Calibri Light"/>
              </w:rPr>
              <w:t>house</w:t>
            </w:r>
            <w:r w:rsidRPr="007E338E">
              <w:rPr>
                <w:rFonts w:cs="Calibri Light"/>
              </w:rPr>
              <w:t xml:space="preserve"> – </w:t>
            </w:r>
            <w:r w:rsidR="008C4DC4" w:rsidRPr="007E338E">
              <w:rPr>
                <w:rFonts w:cs="Calibri Light"/>
              </w:rPr>
              <w:t>project</w:t>
            </w:r>
            <w:r w:rsidR="00CA082E" w:rsidRPr="007E338E">
              <w:rPr>
                <w:rFonts w:cs="Calibri Light"/>
              </w:rPr>
              <w:t xml:space="preserve"> </w:t>
            </w:r>
            <w:r w:rsidR="00C948E3" w:rsidRPr="00C948E3">
              <w:rPr>
                <w:rStyle w:val="DefinitionCharacter"/>
              </w:rPr>
              <w:t>TWB</w:t>
            </w:r>
            <w:r w:rsidR="00C948E3">
              <w:rPr>
                <w:rFonts w:cs="Calibri Light"/>
              </w:rPr>
              <w:t>, minimize dissipation</w:t>
            </w:r>
          </w:p>
          <w:p w14:paraId="630D9691" w14:textId="23E3338B" w:rsidR="00B03B6B" w:rsidRPr="00B03B6B" w:rsidRDefault="00B03B6B" w:rsidP="00B03B6B">
            <w:pPr>
              <w:pStyle w:val="NormalDetail"/>
            </w:pPr>
            <w:r w:rsidRPr="00B03B6B">
              <w:rPr>
                <w:color w:val="EE0000"/>
              </w:rPr>
              <w:t>Daily</w:t>
            </w:r>
            <w:r>
              <w:t xml:space="preserve"> – </w:t>
            </w:r>
            <w:r w:rsidRPr="00ED3763">
              <w:rPr>
                <w:rStyle w:val="DefinitionCharacter"/>
              </w:rPr>
              <w:t>TWB</w:t>
            </w:r>
            <w:r>
              <w:t xml:space="preserve"> (left, schedule below)</w:t>
            </w:r>
          </w:p>
          <w:p w14:paraId="2FF9A6A5" w14:textId="41EABC0F" w:rsidR="00271E2B" w:rsidRPr="007E338E" w:rsidRDefault="00271E2B" w:rsidP="00271E2B">
            <w:pPr>
              <w:pStyle w:val="Heading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Task days</w:t>
            </w:r>
          </w:p>
          <w:p w14:paraId="233DA887" w14:textId="77777777" w:rsidR="0060276F" w:rsidRDefault="00B03B6B" w:rsidP="00271E2B">
            <w:pPr>
              <w:pStyle w:val="NormalDetail"/>
              <w:rPr>
                <w:rFonts w:eastAsiaTheme="minorEastAsia"/>
              </w:rPr>
            </w:pPr>
            <w:r w:rsidRPr="002B15C2">
              <w:rPr>
                <w:color w:val="EE0000"/>
              </w:rPr>
              <w:t xml:space="preserve">Weekly </w:t>
            </w:r>
            <w:r w:rsidRPr="002B15C2">
              <w:t>– v</w:t>
            </w:r>
            <w:r w:rsidR="00A65DB8" w:rsidRPr="002B15C2">
              <w:t>itamins, coffee</w:t>
            </w:r>
            <w:r w:rsidR="00D67532" w:rsidRPr="002B15C2">
              <w:t>,</w:t>
            </w:r>
            <w:r w:rsidR="00D67532" w:rsidRPr="007E338E">
              <w:rPr>
                <w:rFonts w:eastAsiaTheme="minorEastAsia"/>
              </w:rPr>
              <w:t xml:space="preserve"> clean, list needs </w:t>
            </w:r>
            <w:r w:rsidR="00A65DB8" w:rsidRPr="007E338E">
              <w:rPr>
                <w:rFonts w:eastAsiaTheme="minorEastAsia"/>
              </w:rPr>
              <w:sym w:font="Symbol" w:char="F0AE"/>
            </w:r>
            <w:r w:rsidR="00A65DB8" w:rsidRPr="007E338E">
              <w:t xml:space="preserve"> </w:t>
            </w:r>
            <w:r w:rsidR="00A65DB8" w:rsidRPr="007E338E">
              <w:rPr>
                <w:rFonts w:eastAsiaTheme="minorEastAsia"/>
              </w:rPr>
              <w:t>shop</w:t>
            </w:r>
          </w:p>
          <w:p w14:paraId="4032D461" w14:textId="22BA4073" w:rsidR="00B1172F" w:rsidRPr="007E338E" w:rsidRDefault="002B15C2" w:rsidP="00271E2B">
            <w:pPr>
              <w:pStyle w:val="NormalDetail"/>
              <w:rPr>
                <w:color w:val="EE0000"/>
              </w:rPr>
            </w:pPr>
            <w:r w:rsidRPr="002B15C2">
              <w:rPr>
                <w:color w:val="EE0000"/>
              </w:rPr>
              <w:t>Prep for realization</w:t>
            </w:r>
            <w:r w:rsidR="00FD3089">
              <w:rPr>
                <w:color w:val="EE0000"/>
              </w:rPr>
              <w:t xml:space="preserve"> </w:t>
            </w:r>
            <w:r w:rsidR="00FD3089" w:rsidRPr="007E338E">
              <w:rPr>
                <w:rFonts w:cs="Calibri Light"/>
              </w:rPr>
              <w:sym w:font="Webdings" w:char="F034"/>
            </w:r>
            <w:r w:rsidR="00FD3089">
              <w:rPr>
                <w:rFonts w:cs="Calibri Light"/>
              </w:rPr>
              <w:t xml:space="preserve"> </w:t>
            </w:r>
            <w:r w:rsidR="00B1172F">
              <w:t>trip plan</w:t>
            </w:r>
          </w:p>
        </w:tc>
      </w:tr>
    </w:tbl>
    <w:p w14:paraId="5DB9BB01" w14:textId="51B04929" w:rsidR="00D86388" w:rsidRPr="00E016C5" w:rsidRDefault="00D86388" w:rsidP="0092641E">
      <w:pPr>
        <w:rPr>
          <w:rFonts w:cs="Calibri Light"/>
          <w:sz w:val="4"/>
          <w:szCs w:val="4"/>
        </w:rPr>
      </w:pP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CellMar>
          <w:top w:w="30" w:type="dxa"/>
          <w:left w:w="120" w:type="dxa"/>
          <w:bottom w:w="30" w:type="dxa"/>
          <w:right w:w="120" w:type="dxa"/>
        </w:tblCellMar>
        <w:tblLook w:val="04A0" w:firstRow="1" w:lastRow="0" w:firstColumn="1" w:lastColumn="0" w:noHBand="0" w:noVBand="1"/>
      </w:tblPr>
      <w:tblGrid>
        <w:gridCol w:w="14102"/>
      </w:tblGrid>
      <w:tr w:rsidR="00D86388" w:rsidRPr="007E338E" w14:paraId="41DB64D3" w14:textId="77777777" w:rsidTr="008F7215">
        <w:trPr>
          <w:trHeight w:val="161"/>
        </w:trPr>
        <w:tc>
          <w:tcPr>
            <w:tcW w:w="13584" w:type="dxa"/>
          </w:tcPr>
          <w:p w14:paraId="7063DB27" w14:textId="58D54970" w:rsidR="00D86388" w:rsidRPr="007E338E" w:rsidRDefault="00F7225F" w:rsidP="00953766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Plan for next trip</w:t>
            </w:r>
            <w:r w:rsidRPr="007E338E">
              <w:rPr>
                <w:rFonts w:cs="Calibri Light"/>
              </w:rPr>
              <w:t xml:space="preserve"> </w:t>
            </w:r>
            <w:r w:rsidRPr="00FD3089">
              <w:rPr>
                <w:rFonts w:cs="Calibri Light"/>
                <w:color w:val="EE0000"/>
              </w:rPr>
              <w:t>alternates</w:t>
            </w:r>
            <w:r w:rsidRPr="007E338E">
              <w:rPr>
                <w:rFonts w:cs="Calibri Light"/>
              </w:rPr>
              <w:t xml:space="preserve"> v. quest, road trip, camp w. large tent</w:t>
            </w:r>
            <w:r w:rsidR="00FD3089">
              <w:rPr>
                <w:rFonts w:cs="Calibri Light"/>
              </w:rPr>
              <w:t xml:space="preserve">, </w:t>
            </w:r>
            <w:r w:rsidRPr="007E338E">
              <w:rPr>
                <w:rFonts w:cs="Calibri Light"/>
              </w:rPr>
              <w:t xml:space="preserve">amenities </w:t>
            </w:r>
            <w:r w:rsidR="00FD3089" w:rsidRPr="007E338E">
              <w:rPr>
                <w:rFonts w:cs="Calibri Light"/>
              </w:rPr>
              <w:sym w:font="Webdings" w:char="F034"/>
            </w:r>
            <w:r w:rsidR="00FD3089">
              <w:rPr>
                <w:rFonts w:cs="Calibri Light"/>
              </w:rPr>
              <w:t xml:space="preserve"> </w:t>
            </w:r>
            <w:r w:rsidR="00AC2B67" w:rsidRPr="00FD3089">
              <w:rPr>
                <w:rFonts w:cs="Calibri Light"/>
                <w:color w:val="EE0000"/>
              </w:rPr>
              <w:t>Replenish</w:t>
            </w:r>
            <w:r w:rsidR="00D97A84" w:rsidRPr="007E338E">
              <w:rPr>
                <w:rFonts w:cs="Calibri Light"/>
              </w:rPr>
              <w:t xml:space="preserve"> </w:t>
            </w:r>
            <w:hyperlink r:id="rId11" w:history="1">
              <w:r w:rsidR="00AC2B67" w:rsidRPr="007E338E">
                <w:rPr>
                  <w:rStyle w:val="Hyperlink"/>
                  <w:rFonts w:cs="Calibri Light"/>
                  <w:u w:val="single"/>
                </w:rPr>
                <w:t>gear</w:t>
              </w:r>
              <w:r w:rsidR="00E51229" w:rsidRPr="007E338E">
                <w:rPr>
                  <w:rStyle w:val="Hyperlink"/>
                  <w:rFonts w:cs="Calibri Light"/>
                </w:rPr>
                <w:t>…</w:t>
              </w:r>
            </w:hyperlink>
            <w:r w:rsidR="00AC2B67" w:rsidRPr="007E338E">
              <w:rPr>
                <w:rFonts w:cs="Calibri Light"/>
              </w:rPr>
              <w:t xml:space="preserve"> </w:t>
            </w:r>
            <w:r w:rsidR="00D97A84" w:rsidRPr="007E338E">
              <w:rPr>
                <w:rFonts w:cs="Calibri Light"/>
              </w:rPr>
              <w:t>/</w:t>
            </w:r>
            <w:r w:rsidR="00AC2B67" w:rsidRPr="007E338E">
              <w:rPr>
                <w:rFonts w:cs="Calibri Light"/>
              </w:rPr>
              <w:t xml:space="preserve"> </w:t>
            </w:r>
            <w:hyperlink r:id="rId12" w:history="1">
              <w:r w:rsidR="00AC2B67" w:rsidRPr="007E338E">
                <w:rPr>
                  <w:rStyle w:val="Hyperlink"/>
                  <w:rFonts w:cs="Calibri Light"/>
                  <w:u w:val="single"/>
                </w:rPr>
                <w:t>tasks</w:t>
              </w:r>
              <w:r w:rsidR="00E51229" w:rsidRPr="007E338E">
                <w:rPr>
                  <w:rStyle w:val="Hyperlink"/>
                  <w:rFonts w:cs="Calibri Light"/>
                </w:rPr>
                <w:t>…</w:t>
              </w:r>
            </w:hyperlink>
            <w:r w:rsidR="000C378D" w:rsidRPr="007E338E">
              <w:rPr>
                <w:rFonts w:cs="Calibri Light"/>
              </w:rPr>
              <w:t xml:space="preserve"> </w:t>
            </w:r>
            <w:r w:rsidR="00AC2B67" w:rsidRPr="007E338E">
              <w:rPr>
                <w:rFonts w:cs="Calibri Light"/>
              </w:rPr>
              <w:t xml:space="preserve">item-wise / stove bag? / </w:t>
            </w:r>
            <w:proofErr w:type="gramStart"/>
            <w:r w:rsidR="00AC2B67" w:rsidRPr="007E338E">
              <w:rPr>
                <w:rFonts w:cs="Calibri Light"/>
              </w:rPr>
              <w:t>air</w:t>
            </w:r>
            <w:proofErr w:type="gramEnd"/>
            <w:r w:rsidR="00AC2B67" w:rsidRPr="007E338E">
              <w:rPr>
                <w:rFonts w:cs="Calibri Light"/>
              </w:rPr>
              <w:t xml:space="preserve"> mattress / </w:t>
            </w:r>
            <w:proofErr w:type="spellStart"/>
            <w:r w:rsidR="00AC2B67" w:rsidRPr="007E338E">
              <w:rPr>
                <w:rFonts w:cs="Calibri Light"/>
              </w:rPr>
              <w:t>mosq</w:t>
            </w:r>
            <w:proofErr w:type="spellEnd"/>
            <w:r w:rsidR="00AC2B67" w:rsidRPr="007E338E">
              <w:rPr>
                <w:rFonts w:cs="Calibri Light"/>
              </w:rPr>
              <w:t xml:space="preserve"> net / </w:t>
            </w:r>
            <w:proofErr w:type="spellStart"/>
            <w:r w:rsidR="00AC2B67" w:rsidRPr="007E338E">
              <w:rPr>
                <w:rFonts w:cs="Calibri Light"/>
              </w:rPr>
              <w:t>ultrali</w:t>
            </w:r>
            <w:r w:rsidR="00D97A84" w:rsidRPr="007E338E">
              <w:rPr>
                <w:rFonts w:cs="Calibri Light"/>
              </w:rPr>
              <w:t>te</w:t>
            </w:r>
            <w:proofErr w:type="spellEnd"/>
            <w:r w:rsidR="00AC2B67" w:rsidRPr="007E338E">
              <w:rPr>
                <w:rFonts w:cs="Calibri Light"/>
              </w:rPr>
              <w:t xml:space="preserve"> tarp / bivy sac / grunge</w:t>
            </w:r>
            <w:r w:rsidR="000C378D" w:rsidRPr="007E338E">
              <w:rPr>
                <w:rFonts w:cs="Calibri Light"/>
              </w:rPr>
              <w:t xml:space="preserve"> = </w:t>
            </w:r>
            <w:r w:rsidR="00AC2B67" w:rsidRPr="007E338E">
              <w:rPr>
                <w:rFonts w:cs="Calibri Light"/>
              </w:rPr>
              <w:t>essentials only / 2 x bandana / opt battery charg</w:t>
            </w:r>
            <w:r w:rsidR="00CB704F" w:rsidRPr="007E338E">
              <w:rPr>
                <w:rFonts w:cs="Calibri Light"/>
              </w:rPr>
              <w:t>er</w:t>
            </w:r>
            <w:r w:rsidR="00953766" w:rsidRPr="007E338E">
              <w:rPr>
                <w:rFonts w:cs="Calibri Light"/>
              </w:rPr>
              <w:t xml:space="preserve"> </w:t>
            </w:r>
            <w:r w:rsidR="00FD3089">
              <w:rPr>
                <w:rFonts w:cs="Calibri Light"/>
              </w:rPr>
              <w:sym w:font="Webdings" w:char="F033"/>
            </w:r>
            <w:r w:rsidR="00FD3089" w:rsidRPr="007E338E">
              <w:rPr>
                <w:rFonts w:cs="Calibri Light"/>
              </w:rPr>
              <w:sym w:font="Webdings" w:char="F034"/>
            </w:r>
            <w:r w:rsidR="00FD3089">
              <w:rPr>
                <w:rFonts w:cs="Calibri Light"/>
              </w:rPr>
              <w:t xml:space="preserve"> </w:t>
            </w:r>
            <w:r w:rsidR="00D97A84" w:rsidRPr="00FD3089">
              <w:rPr>
                <w:rFonts w:cs="Calibri Light"/>
                <w:color w:val="EE0000"/>
              </w:rPr>
              <w:t>Prepare</w:t>
            </w:r>
            <w:r w:rsidR="00D97A84" w:rsidRPr="007E338E">
              <w:rPr>
                <w:rFonts w:cs="Calibri Light"/>
              </w:rPr>
              <w:t xml:space="preserve"> – using </w:t>
            </w:r>
            <w:hyperlink r:id="rId13" w:history="1">
              <w:r w:rsidR="00D97A84" w:rsidRPr="007E338E">
                <w:rPr>
                  <w:rStyle w:val="Hyperlink"/>
                  <w:rFonts w:cs="Calibri Light"/>
                  <w:u w:val="single"/>
                </w:rPr>
                <w:t>trips</w:t>
              </w:r>
            </w:hyperlink>
            <w:r w:rsidR="00D97A84" w:rsidRPr="007E338E">
              <w:rPr>
                <w:rFonts w:cs="Calibri Light"/>
              </w:rPr>
              <w:t xml:space="preserve">, esp. </w:t>
            </w:r>
            <w:hyperlink r:id="rId14" w:history="1">
              <w:r w:rsidR="00D97A84" w:rsidRPr="007E338E">
                <w:rPr>
                  <w:rStyle w:val="Hyperlink"/>
                  <w:rFonts w:cs="Calibri Light"/>
                  <w:u w:val="single"/>
                </w:rPr>
                <w:t>hiking list</w:t>
              </w:r>
            </w:hyperlink>
            <w:r w:rsidR="00D97A84" w:rsidRPr="007E338E">
              <w:rPr>
                <w:rFonts w:cs="Calibri Light"/>
              </w:rPr>
              <w:t xml:space="preserve">, lyrics-tunes-practice </w:t>
            </w:r>
            <w:r w:rsidR="002F1C40" w:rsidRPr="007E338E">
              <w:rPr>
                <w:rFonts w:cs="Calibri Light"/>
                <w:b/>
                <w:bCs/>
              </w:rPr>
              <w:t>L</w:t>
            </w:r>
            <w:r w:rsidR="00D97A84" w:rsidRPr="007E338E">
              <w:rPr>
                <w:rFonts w:cs="Calibri Light"/>
                <w:b/>
                <w:bCs/>
              </w:rPr>
              <w:t>eave</w:t>
            </w:r>
            <w:r w:rsidR="00D97A84" w:rsidRPr="007E338E">
              <w:rPr>
                <w:rFonts w:cs="Calibri Light"/>
              </w:rPr>
              <w:t xml:space="preserve"> when weather is good</w:t>
            </w:r>
          </w:p>
        </w:tc>
      </w:tr>
    </w:tbl>
    <w:p w14:paraId="17EB13CA" w14:textId="0C220E3E" w:rsidR="00D86388" w:rsidRPr="007E338E" w:rsidRDefault="008D6EF8" w:rsidP="00C3709F">
      <w:pPr>
        <w:pStyle w:val="Title"/>
        <w:spacing w:before="360"/>
        <w:jc w:val="left"/>
        <w:rPr>
          <w:sz w:val="20"/>
          <w:szCs w:val="20"/>
        </w:rPr>
      </w:pPr>
      <w:r w:rsidRPr="007E338E">
        <w:rPr>
          <w:caps w:val="0"/>
          <w:sz w:val="20"/>
          <w:szCs w:val="20"/>
        </w:rPr>
        <w:t>Today</w:t>
      </w:r>
    </w:p>
    <w:tbl>
      <w:tblPr>
        <w:tblStyle w:val="TableGrid"/>
        <w:tblW w:w="4900" w:type="pct"/>
        <w:tblInd w:w="300" w:type="dxa"/>
        <w:tblBorders>
          <w:top w:val="single" w:sz="4" w:space="0" w:color="D86DCB" w:themeColor="accent5" w:themeTint="99"/>
          <w:left w:val="single" w:sz="4" w:space="0" w:color="D86DCB" w:themeColor="accent5" w:themeTint="99"/>
          <w:bottom w:val="single" w:sz="4" w:space="0" w:color="D86DCB" w:themeColor="accent5" w:themeTint="99"/>
          <w:right w:val="single" w:sz="4" w:space="0" w:color="D86DCB" w:themeColor="accent5" w:themeTint="99"/>
          <w:insideH w:val="single" w:sz="4" w:space="0" w:color="D86DCB" w:themeColor="accent5" w:themeTint="99"/>
          <w:insideV w:val="single" w:sz="4" w:space="0" w:color="D86DCB" w:themeColor="accent5" w:themeTint="99"/>
        </w:tblBorders>
        <w:tblLook w:val="04A0" w:firstRow="1" w:lastRow="0" w:firstColumn="1" w:lastColumn="0" w:noHBand="0" w:noVBand="1"/>
      </w:tblPr>
      <w:tblGrid>
        <w:gridCol w:w="1153"/>
        <w:gridCol w:w="12949"/>
      </w:tblGrid>
      <w:tr w:rsidR="00C35B2D" w:rsidRPr="007E338E" w14:paraId="73C25BE1" w14:textId="77777777" w:rsidTr="00271E2B">
        <w:tc>
          <w:tcPr>
            <w:tcW w:w="1153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62F064AB" w14:textId="7B1D4F28" w:rsidR="00C35B2D" w:rsidRPr="007E338E" w:rsidRDefault="00C35B2D" w:rsidP="00C35B2D">
            <w:pPr>
              <w:ind w:left="0" w:firstLine="0"/>
              <w:jc w:val="center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Time</w:t>
            </w:r>
          </w:p>
        </w:tc>
        <w:tc>
          <w:tcPr>
            <w:tcW w:w="12949" w:type="dxa"/>
            <w:tcMar>
              <w:top w:w="30" w:type="dxa"/>
              <w:left w:w="120" w:type="dxa"/>
              <w:bottom w:w="30" w:type="dxa"/>
              <w:right w:w="120" w:type="dxa"/>
            </w:tcMar>
          </w:tcPr>
          <w:p w14:paraId="3B52D501" w14:textId="3EBF260F" w:rsidR="00C35B2D" w:rsidRPr="007E338E" w:rsidRDefault="00C35B2D" w:rsidP="00C35B2D">
            <w:pPr>
              <w:ind w:left="0" w:firstLine="0"/>
              <w:jc w:val="center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Activity</w:t>
            </w:r>
            <w:r w:rsidR="004A5B77" w:rsidRPr="007E338E">
              <w:rPr>
                <w:rFonts w:cs="Calibri Light"/>
              </w:rPr>
              <w:t xml:space="preserve"> (introduce variables vs constants)</w:t>
            </w:r>
          </w:p>
        </w:tc>
      </w:tr>
      <w:tr w:rsidR="00C35B2D" w:rsidRPr="007E338E" w14:paraId="56F4CED2" w14:textId="77777777" w:rsidTr="00D52570">
        <w:trPr>
          <w:trHeight w:val="841"/>
        </w:trPr>
        <w:tc>
          <w:tcPr>
            <w:tcW w:w="1153" w:type="dxa"/>
          </w:tcPr>
          <w:p w14:paraId="0ABDDBF1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3C7E5E4F" w14:textId="778CC6EF" w:rsidR="00C35B2D" w:rsidRPr="007E338E" w:rsidRDefault="003A773E" w:rsidP="00D42972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Rise</w:t>
            </w:r>
            <w:r w:rsidR="00BD3F7D">
              <w:rPr>
                <w:rFonts w:cs="Calibri Light"/>
              </w:rPr>
              <w:t>—</w:t>
            </w:r>
            <w:r w:rsidRPr="007E338E">
              <w:rPr>
                <w:rFonts w:cs="Calibri Light"/>
                <w:b/>
                <w:bCs/>
              </w:rPr>
              <w:t>c</w:t>
            </w:r>
            <w:r w:rsidR="00C35B2D" w:rsidRPr="007E338E">
              <w:rPr>
                <w:rFonts w:cs="Calibri Light"/>
                <w:b/>
                <w:bCs/>
              </w:rPr>
              <w:t>enter</w:t>
            </w:r>
            <w:r w:rsidR="00C35B2D" w:rsidRPr="007E338E">
              <w:rPr>
                <w:rFonts w:cs="Calibri Light"/>
              </w:rPr>
              <w:t xml:space="preserve"> set attitude, affirm</w:t>
            </w:r>
            <w:r w:rsidR="00B47743">
              <w:rPr>
                <w:rFonts w:cs="Calibri Light"/>
              </w:rPr>
              <w:t>-</w:t>
            </w:r>
            <w:r w:rsidR="00C35B2D" w:rsidRPr="007E338E">
              <w:rPr>
                <w:rFonts w:cs="Calibri Light"/>
              </w:rPr>
              <w:t>dedicate</w:t>
            </w:r>
            <w:r w:rsidR="002D48BC" w:rsidRPr="007E338E">
              <w:rPr>
                <w:rFonts w:cs="Calibri Light"/>
              </w:rPr>
              <w:t xml:space="preserve"> </w:t>
            </w:r>
            <w:r w:rsidR="002D48BC" w:rsidRPr="007E338E">
              <w:rPr>
                <w:rFonts w:cs="Calibri Light"/>
              </w:rPr>
              <w:sym w:font="Webdings" w:char="F034"/>
            </w:r>
            <w:r w:rsidR="002D48BC" w:rsidRPr="007E338E">
              <w:rPr>
                <w:rFonts w:cs="Calibri Light"/>
              </w:rPr>
              <w:t xml:space="preserve"> </w:t>
            </w:r>
            <w:r w:rsidR="00B03B6B">
              <w:rPr>
                <w:rFonts w:cs="Calibri Light"/>
                <w:b/>
                <w:bCs/>
              </w:rPr>
              <w:t>review</w:t>
            </w:r>
            <w:r w:rsidR="002D48BC" w:rsidRPr="007E338E">
              <w:rPr>
                <w:rFonts w:cs="Calibri Light"/>
              </w:rPr>
              <w:t xml:space="preserve"> –</w:t>
            </w:r>
            <w:r w:rsidR="00C35B2D" w:rsidRPr="007E338E">
              <w:rPr>
                <w:rFonts w:cs="Calibri Light"/>
              </w:rPr>
              <w:t>day, week, summer, trip, life plan</w:t>
            </w:r>
            <w:r w:rsidR="002D48BC" w:rsidRPr="007E338E">
              <w:rPr>
                <w:rFonts w:cs="Calibri Light"/>
              </w:rPr>
              <w:t xml:space="preserve"> </w:t>
            </w:r>
            <w:r w:rsidR="002D48BC" w:rsidRPr="007E338E">
              <w:rPr>
                <w:rFonts w:cs="Calibri Light"/>
              </w:rPr>
              <w:sym w:font="Webdings" w:char="F034"/>
            </w:r>
            <w:r w:rsidR="002D48BC" w:rsidRPr="007E338E">
              <w:rPr>
                <w:rFonts w:cs="Calibri Light"/>
              </w:rPr>
              <w:t xml:space="preserve"> </w:t>
            </w:r>
            <w:r w:rsidR="00C35B2D" w:rsidRPr="007E338E">
              <w:rPr>
                <w:rFonts w:cs="Calibri Light"/>
                <w:b/>
                <w:bCs/>
              </w:rPr>
              <w:t>reflect</w:t>
            </w:r>
            <w:r w:rsidR="00C35B2D" w:rsidRPr="007E338E">
              <w:rPr>
                <w:rFonts w:cs="Calibri Light"/>
              </w:rPr>
              <w:t xml:space="preserve"> in nature</w:t>
            </w:r>
          </w:p>
        </w:tc>
      </w:tr>
      <w:tr w:rsidR="00C35B2D" w:rsidRPr="007E338E" w14:paraId="4316467D" w14:textId="77777777" w:rsidTr="00D52570">
        <w:trPr>
          <w:trHeight w:val="841"/>
        </w:trPr>
        <w:tc>
          <w:tcPr>
            <w:tcW w:w="1153" w:type="dxa"/>
          </w:tcPr>
          <w:p w14:paraId="3C7B1C97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08AF2B21" w14:textId="0F92CD02" w:rsidR="00C35B2D" w:rsidRPr="007E338E" w:rsidRDefault="00BD3F7D" w:rsidP="00D42972">
            <w:pPr>
              <w:ind w:left="0" w:firstLine="0"/>
              <w:rPr>
                <w:rFonts w:cs="Calibri Light"/>
              </w:rPr>
            </w:pPr>
            <w:r>
              <w:rPr>
                <w:rFonts w:cs="Calibri Light"/>
                <w:b/>
                <w:bCs/>
              </w:rPr>
              <w:t>TWB</w:t>
            </w:r>
            <w:r>
              <w:rPr>
                <w:rFonts w:cs="Calibri Light"/>
              </w:rPr>
              <w:t>—</w:t>
            </w:r>
            <w:r w:rsidR="00D51280">
              <w:rPr>
                <w:rFonts w:cs="Calibri Light"/>
                <w:b/>
                <w:bCs/>
              </w:rPr>
              <w:t>s</w:t>
            </w:r>
            <w:r w:rsidR="00D51280" w:rsidRPr="007E338E">
              <w:rPr>
                <w:rFonts w:cs="Calibri Light"/>
                <w:b/>
                <w:bCs/>
              </w:rPr>
              <w:t>etup</w:t>
            </w:r>
            <w:r w:rsidR="00D51280" w:rsidRPr="007E338E">
              <w:rPr>
                <w:rFonts w:cs="Calibri Light"/>
              </w:rPr>
              <w:t xml:space="preserve"> folders, files, times</w:t>
            </w:r>
            <w:r w:rsidR="00D51280">
              <w:rPr>
                <w:rFonts w:cs="Calibri Light"/>
              </w:rPr>
              <w:t>; phone off</w:t>
            </w:r>
            <w:r w:rsidR="00D51280" w:rsidRPr="007E338E">
              <w:rPr>
                <w:rFonts w:cs="Calibri Light"/>
              </w:rPr>
              <w:t xml:space="preserve"> </w:t>
            </w:r>
            <w:r w:rsidR="00D51280" w:rsidRPr="007E338E">
              <w:rPr>
                <w:rFonts w:cs="Calibri Light"/>
              </w:rPr>
              <w:sym w:font="Webdings" w:char="F034"/>
            </w:r>
            <w:r w:rsidR="00D51280" w:rsidRPr="007E338E">
              <w:rPr>
                <w:rFonts w:cs="Calibri Light"/>
              </w:rPr>
              <w:t xml:space="preserve"> </w:t>
            </w:r>
            <w:r w:rsidR="00D51280">
              <w:rPr>
                <w:rFonts w:cs="Calibri Light"/>
                <w:b/>
                <w:bCs/>
              </w:rPr>
              <w:t>w</w:t>
            </w:r>
            <w:r w:rsidR="00404F39" w:rsidRPr="007E338E">
              <w:rPr>
                <w:rFonts w:cs="Calibri Light"/>
                <w:b/>
                <w:bCs/>
              </w:rPr>
              <w:t>rite</w:t>
            </w:r>
            <w:r>
              <w:rPr>
                <w:rFonts w:cs="Calibri Light"/>
              </w:rPr>
              <w:t>—</w:t>
            </w:r>
            <w:r w:rsidR="00C0142E">
              <w:rPr>
                <w:rFonts w:cs="Calibri Light"/>
              </w:rPr>
              <w:t>as above and in</w:t>
            </w:r>
            <w:bookmarkStart w:id="1" w:name="backup_place"/>
            <w:bookmarkEnd w:id="1"/>
            <w:r w:rsidR="00C0142E">
              <w:rPr>
                <w:rFonts w:cs="Calibri Light"/>
              </w:rPr>
              <w:t xml:space="preserve"> documents</w:t>
            </w:r>
          </w:p>
        </w:tc>
      </w:tr>
      <w:tr w:rsidR="00C35B2D" w:rsidRPr="007E338E" w14:paraId="7C12545A" w14:textId="77777777" w:rsidTr="00D52570">
        <w:trPr>
          <w:trHeight w:val="841"/>
        </w:trPr>
        <w:tc>
          <w:tcPr>
            <w:tcW w:w="1153" w:type="dxa"/>
          </w:tcPr>
          <w:p w14:paraId="7FD20874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489AF769" w14:textId="736EA6B3" w:rsidR="00C35B2D" w:rsidRPr="007E338E" w:rsidRDefault="00404F39" w:rsidP="00D42972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Breakfast</w:t>
            </w:r>
            <w:r w:rsidR="00BD3F7D">
              <w:rPr>
                <w:rFonts w:cs="Calibri Light"/>
              </w:rPr>
              <w:t>—</w:t>
            </w:r>
            <w:r w:rsidR="00C35B2D" w:rsidRPr="007E338E">
              <w:rPr>
                <w:rFonts w:cs="Calibri Light"/>
              </w:rPr>
              <w:t>bike</w:t>
            </w:r>
            <w:r w:rsidR="00B13E17" w:rsidRPr="007E338E">
              <w:rPr>
                <w:rFonts w:cs="Calibri Light"/>
              </w:rPr>
              <w:t xml:space="preserve"> or</w:t>
            </w:r>
            <w:r w:rsidR="00C35B2D" w:rsidRPr="007E338E">
              <w:rPr>
                <w:rFonts w:cs="Calibri Light"/>
              </w:rPr>
              <w:t xml:space="preserve"> walk, water</w:t>
            </w:r>
            <w:r w:rsidR="005D354F" w:rsidRPr="007E338E">
              <w:rPr>
                <w:rFonts w:cs="Calibri Light"/>
              </w:rPr>
              <w:t xml:space="preserve"> </w:t>
            </w:r>
            <w:r w:rsidR="005D354F" w:rsidRPr="007E338E">
              <w:rPr>
                <w:rFonts w:cs="Calibri Light"/>
              </w:rPr>
              <w:sym w:font="Webdings" w:char="F034"/>
            </w:r>
            <w:r w:rsidR="005D354F" w:rsidRPr="007E338E">
              <w:rPr>
                <w:rFonts w:cs="Calibri Light"/>
              </w:rPr>
              <w:t xml:space="preserve"> </w:t>
            </w:r>
            <w:r w:rsidR="00961402" w:rsidRPr="00703273">
              <w:rPr>
                <w:rFonts w:cs="Calibri Light"/>
                <w:b/>
                <w:bCs/>
              </w:rPr>
              <w:t>review</w:t>
            </w:r>
            <w:r w:rsidR="0078467F">
              <w:rPr>
                <w:rFonts w:cs="Calibri Light"/>
              </w:rPr>
              <w:t xml:space="preserve"> activities and times</w:t>
            </w:r>
            <w:r w:rsidR="005D354F" w:rsidRPr="007E338E">
              <w:rPr>
                <w:rFonts w:cs="Calibri Light"/>
              </w:rPr>
              <w:t xml:space="preserve"> </w:t>
            </w:r>
            <w:r w:rsidR="005D354F" w:rsidRPr="007E338E">
              <w:rPr>
                <w:rFonts w:cs="Calibri Light"/>
              </w:rPr>
              <w:sym w:font="Webdings" w:char="F034"/>
            </w:r>
            <w:r w:rsidR="005D354F" w:rsidRPr="007E338E">
              <w:rPr>
                <w:rFonts w:cs="Calibri Light"/>
                <w:b/>
                <w:bCs/>
              </w:rPr>
              <w:t xml:space="preserve"> </w:t>
            </w:r>
            <w:r w:rsidR="00FE6B40">
              <w:rPr>
                <w:rFonts w:cs="Calibri Light"/>
                <w:b/>
                <w:bCs/>
              </w:rPr>
              <w:t>o</w:t>
            </w:r>
            <w:r w:rsidR="005D354F" w:rsidRPr="007E338E">
              <w:rPr>
                <w:rFonts w:cs="Calibri Light"/>
                <w:b/>
                <w:bCs/>
              </w:rPr>
              <w:t>ption</w:t>
            </w:r>
            <w:r w:rsidR="005D354F" w:rsidRPr="007E338E">
              <w:rPr>
                <w:rFonts w:cs="Calibri Light"/>
              </w:rPr>
              <w:t xml:space="preserve"> – continue writing / work on pathways</w:t>
            </w:r>
          </w:p>
        </w:tc>
      </w:tr>
      <w:tr w:rsidR="00C35B2D" w:rsidRPr="007E338E" w14:paraId="1FEA15EE" w14:textId="77777777" w:rsidTr="00D52570">
        <w:trPr>
          <w:trHeight w:val="841"/>
        </w:trPr>
        <w:tc>
          <w:tcPr>
            <w:tcW w:w="1153" w:type="dxa"/>
          </w:tcPr>
          <w:p w14:paraId="075340E2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35EEA985" w14:textId="332BAD5D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Yoga</w:t>
            </w:r>
            <w:r w:rsidR="00BD3F7D">
              <w:rPr>
                <w:rFonts w:cs="Calibri Light"/>
              </w:rPr>
              <w:t>—</w:t>
            </w:r>
            <w:r w:rsidR="005D354F">
              <w:rPr>
                <w:rFonts w:cs="Calibri Light"/>
              </w:rPr>
              <w:t>with meditation (calming, analytic)</w:t>
            </w:r>
            <w:r w:rsidRPr="007E338E">
              <w:rPr>
                <w:rFonts w:cs="Calibri Light"/>
              </w:rPr>
              <w:t xml:space="preserve"> </w:t>
            </w:r>
          </w:p>
        </w:tc>
      </w:tr>
      <w:tr w:rsidR="00143CC0" w:rsidRPr="007E338E" w14:paraId="3ED7F2C5" w14:textId="77777777" w:rsidTr="00D52570">
        <w:trPr>
          <w:trHeight w:val="841"/>
        </w:trPr>
        <w:tc>
          <w:tcPr>
            <w:tcW w:w="1153" w:type="dxa"/>
          </w:tcPr>
          <w:p w14:paraId="47CB5C91" w14:textId="77777777" w:rsidR="00143CC0" w:rsidRPr="007E338E" w:rsidRDefault="00143CC0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5FAB047C" w14:textId="13D1387B" w:rsidR="00143CC0" w:rsidRPr="007E338E" w:rsidRDefault="00143CC0" w:rsidP="00D42972">
            <w:pPr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Chores</w:t>
            </w:r>
            <w:r w:rsidR="00BD3F7D">
              <w:rPr>
                <w:rFonts w:cs="Calibri Light"/>
              </w:rPr>
              <w:t>—</w:t>
            </w:r>
            <w:r>
              <w:rPr>
                <w:rFonts w:cs="Calibri Light"/>
              </w:rPr>
              <w:t>lunch</w:t>
            </w:r>
          </w:p>
        </w:tc>
      </w:tr>
      <w:tr w:rsidR="00FE6B40" w:rsidRPr="007E338E" w14:paraId="73A30333" w14:textId="77777777" w:rsidTr="00D52570">
        <w:trPr>
          <w:trHeight w:val="841"/>
        </w:trPr>
        <w:tc>
          <w:tcPr>
            <w:tcW w:w="1153" w:type="dxa"/>
          </w:tcPr>
          <w:p w14:paraId="124F84F8" w14:textId="77777777" w:rsidR="00FE6B40" w:rsidRPr="007E338E" w:rsidRDefault="00FE6B40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0FACCF8D" w14:textId="735DFF1E" w:rsidR="00FE6B40" w:rsidRPr="007E338E" w:rsidRDefault="00FE6B40" w:rsidP="00D42972">
            <w:pPr>
              <w:ind w:left="0" w:firstLine="0"/>
              <w:rPr>
                <w:rFonts w:cs="Calibri Light"/>
                <w:b/>
                <w:bCs/>
              </w:rPr>
            </w:pPr>
            <w:r>
              <w:rPr>
                <w:rFonts w:cs="Calibri Light"/>
                <w:b/>
                <w:bCs/>
              </w:rPr>
              <w:t>Exercise</w:t>
            </w:r>
            <w:r w:rsidR="00703273">
              <w:rPr>
                <w:rFonts w:cs="Calibri Light"/>
                <w:b/>
                <w:bCs/>
              </w:rPr>
              <w:t xml:space="preserve"> 2 hours</w:t>
            </w:r>
            <w:r w:rsidR="00BD3F7D">
              <w:rPr>
                <w:rFonts w:cs="Calibri Light"/>
              </w:rPr>
              <w:t>—</w:t>
            </w:r>
            <w:r w:rsidR="00703273" w:rsidRPr="00703273">
              <w:rPr>
                <w:rFonts w:cs="Calibri Light"/>
                <w:b/>
                <w:bCs/>
              </w:rPr>
              <w:t>aerobic</w:t>
            </w:r>
            <w:r w:rsidR="00703273">
              <w:rPr>
                <w:rFonts w:cs="Calibri Light"/>
              </w:rPr>
              <w:t xml:space="preserve"> – </w:t>
            </w:r>
            <w:r>
              <w:rPr>
                <w:rFonts w:cs="Calibri Light"/>
              </w:rPr>
              <w:t>walk / bike</w:t>
            </w:r>
            <w:r w:rsidR="00703273">
              <w:rPr>
                <w:rFonts w:cs="Calibri Light"/>
              </w:rPr>
              <w:t xml:space="preserve"> </w:t>
            </w:r>
            <w:r w:rsidR="00703273">
              <w:rPr>
                <w:rFonts w:cs="Calibri Light"/>
              </w:rPr>
              <w:t xml:space="preserve"> </w:t>
            </w:r>
            <w:r w:rsidR="00703273">
              <w:rPr>
                <w:rFonts w:cs="Calibri Light"/>
              </w:rPr>
              <w:sym w:font="Webdings" w:char="F033"/>
            </w:r>
            <w:r w:rsidR="00703273" w:rsidRPr="007E338E">
              <w:rPr>
                <w:rFonts w:cs="Calibri Light"/>
              </w:rPr>
              <w:sym w:font="Webdings" w:char="F034"/>
            </w:r>
            <w:r w:rsidR="00703273">
              <w:rPr>
                <w:rFonts w:cs="Calibri Light"/>
              </w:rPr>
              <w:t xml:space="preserve"> </w:t>
            </w:r>
            <w:proofErr w:type="spellStart"/>
            <w:r w:rsidR="00703273" w:rsidRPr="00703273">
              <w:rPr>
                <w:rFonts w:cs="Calibri Light"/>
                <w:b/>
                <w:bCs/>
              </w:rPr>
              <w:t>itness</w:t>
            </w:r>
            <w:proofErr w:type="spellEnd"/>
            <w:r w:rsidR="00703273">
              <w:rPr>
                <w:rFonts w:cs="Calibri Light"/>
              </w:rPr>
              <w:t xml:space="preserve"> –</w:t>
            </w:r>
            <w:r>
              <w:rPr>
                <w:rFonts w:cs="Calibri Light"/>
              </w:rPr>
              <w:t xml:space="preserve"> stretch / weights / grip</w:t>
            </w:r>
            <w:r w:rsidR="00412541">
              <w:rPr>
                <w:rFonts w:cs="Calibri Light"/>
              </w:rPr>
              <w:t xml:space="preserve"> and quad </w:t>
            </w:r>
            <w:r>
              <w:rPr>
                <w:rFonts w:cs="Calibri Light"/>
              </w:rPr>
              <w:t>strength</w:t>
            </w:r>
            <w:r w:rsidR="00636E41">
              <w:rPr>
                <w:rFonts w:cs="Calibri Light"/>
              </w:rPr>
              <w:t xml:space="preserve"> | Photo essays</w:t>
            </w:r>
          </w:p>
        </w:tc>
      </w:tr>
      <w:tr w:rsidR="00C35B2D" w:rsidRPr="007E338E" w14:paraId="39C43658" w14:textId="77777777" w:rsidTr="00D52570">
        <w:trPr>
          <w:trHeight w:val="841"/>
        </w:trPr>
        <w:tc>
          <w:tcPr>
            <w:tcW w:w="1153" w:type="dxa"/>
          </w:tcPr>
          <w:p w14:paraId="5939E311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72581FAD" w14:textId="05BD9DB1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Evening</w:t>
            </w:r>
            <w:r w:rsidR="00BD3F7D">
              <w:rPr>
                <w:rFonts w:cs="Calibri Light"/>
              </w:rPr>
              <w:t>—</w:t>
            </w:r>
            <w:r w:rsidRPr="007E338E">
              <w:rPr>
                <w:rFonts w:cs="Calibri Light"/>
              </w:rPr>
              <w:t>tasks</w:t>
            </w:r>
            <w:r w:rsidR="008D2FA2" w:rsidRPr="007E338E">
              <w:rPr>
                <w:rFonts w:cs="Calibri Light"/>
              </w:rPr>
              <w:t xml:space="preserve"> and activities</w:t>
            </w:r>
            <w:r w:rsidR="00F370B7">
              <w:rPr>
                <w:rFonts w:cs="Calibri Light"/>
              </w:rPr>
              <w:t>, supper</w:t>
            </w:r>
            <w:r w:rsidR="005D354F">
              <w:rPr>
                <w:rFonts w:cs="Calibri Light"/>
              </w:rPr>
              <w:t>, minimize dissipation</w:t>
            </w:r>
          </w:p>
        </w:tc>
      </w:tr>
      <w:tr w:rsidR="00C35B2D" w:rsidRPr="007E338E" w14:paraId="52287EC4" w14:textId="77777777" w:rsidTr="00D52570">
        <w:trPr>
          <w:trHeight w:val="841"/>
        </w:trPr>
        <w:tc>
          <w:tcPr>
            <w:tcW w:w="1153" w:type="dxa"/>
          </w:tcPr>
          <w:p w14:paraId="655A2001" w14:textId="77777777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</w:p>
        </w:tc>
        <w:tc>
          <w:tcPr>
            <w:tcW w:w="12949" w:type="dxa"/>
          </w:tcPr>
          <w:p w14:paraId="3765A99B" w14:textId="0D57789D" w:rsidR="00C35B2D" w:rsidRPr="007E338E" w:rsidRDefault="00C35B2D" w:rsidP="00D42972">
            <w:pPr>
              <w:ind w:left="0" w:firstLine="0"/>
              <w:rPr>
                <w:rFonts w:cs="Calibri Light"/>
              </w:rPr>
            </w:pPr>
            <w:r w:rsidRPr="007E338E">
              <w:rPr>
                <w:rFonts w:cs="Calibri Light"/>
                <w:b/>
                <w:bCs/>
              </w:rPr>
              <w:t>Sleep</w:t>
            </w:r>
            <w:r w:rsidR="009A1DAC" w:rsidRPr="007E338E">
              <w:rPr>
                <w:rFonts w:cs="Calibri Light"/>
              </w:rPr>
              <w:t xml:space="preserve"> early</w:t>
            </w:r>
          </w:p>
        </w:tc>
      </w:tr>
    </w:tbl>
    <w:p w14:paraId="28E15F9E" w14:textId="77777777" w:rsidR="00963AAC" w:rsidRPr="007D72D7" w:rsidRDefault="00963AAC" w:rsidP="007D72D7">
      <w:pPr>
        <w:pStyle w:val="NormalDetail"/>
        <w:spacing w:before="0" w:after="0"/>
        <w:ind w:left="0"/>
        <w:rPr>
          <w:rFonts w:cs="Calibri Light"/>
          <w:sz w:val="2"/>
          <w:szCs w:val="2"/>
        </w:rPr>
      </w:pPr>
    </w:p>
    <w:sectPr w:rsidR="00963AAC" w:rsidRPr="007D72D7" w:rsidSect="006326D5">
      <w:type w:val="continuous"/>
      <w:pgSz w:w="15840" w:h="12240" w:orient="landscape" w:code="1"/>
      <w:pgMar w:top="432" w:right="432" w:bottom="432" w:left="100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AC6894"/>
    <w:multiLevelType w:val="multilevel"/>
    <w:tmpl w:val="81D0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B62081"/>
    <w:multiLevelType w:val="multilevel"/>
    <w:tmpl w:val="4E78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001C"/>
    <w:multiLevelType w:val="multilevel"/>
    <w:tmpl w:val="B3D6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ABA4310"/>
    <w:multiLevelType w:val="multilevel"/>
    <w:tmpl w:val="17C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DA63930"/>
    <w:multiLevelType w:val="multilevel"/>
    <w:tmpl w:val="5B0C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8F6DE2"/>
    <w:multiLevelType w:val="multilevel"/>
    <w:tmpl w:val="82D2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9C673F"/>
    <w:multiLevelType w:val="hybridMultilevel"/>
    <w:tmpl w:val="D9BCBCEC"/>
    <w:lvl w:ilvl="0" w:tplc="2196D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436BE7"/>
    <w:multiLevelType w:val="hybridMultilevel"/>
    <w:tmpl w:val="982EA0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6A1D30"/>
    <w:multiLevelType w:val="multilevel"/>
    <w:tmpl w:val="F19E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6C548EF"/>
    <w:multiLevelType w:val="multilevel"/>
    <w:tmpl w:val="6234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7A233C"/>
    <w:multiLevelType w:val="hybridMultilevel"/>
    <w:tmpl w:val="4D46D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B14FC5"/>
    <w:multiLevelType w:val="multilevel"/>
    <w:tmpl w:val="F4C4A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285AE7"/>
    <w:multiLevelType w:val="multilevel"/>
    <w:tmpl w:val="19D0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E70FC"/>
    <w:multiLevelType w:val="multilevel"/>
    <w:tmpl w:val="7532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8B1139"/>
    <w:multiLevelType w:val="multilevel"/>
    <w:tmpl w:val="C192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6F07837"/>
    <w:multiLevelType w:val="hybridMultilevel"/>
    <w:tmpl w:val="961AD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840376"/>
    <w:multiLevelType w:val="multilevel"/>
    <w:tmpl w:val="DEA8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BEF3B83"/>
    <w:multiLevelType w:val="hybridMultilevel"/>
    <w:tmpl w:val="E3D62CA4"/>
    <w:lvl w:ilvl="0" w:tplc="1A5EFD24">
      <w:start w:val="1"/>
      <w:numFmt w:val="decimal"/>
      <w:pStyle w:val="Truth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1C6D16"/>
    <w:multiLevelType w:val="multilevel"/>
    <w:tmpl w:val="6A80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16E11B2"/>
    <w:multiLevelType w:val="multilevel"/>
    <w:tmpl w:val="289C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2904C6"/>
    <w:multiLevelType w:val="hybridMultilevel"/>
    <w:tmpl w:val="FD7E9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98140D"/>
    <w:multiLevelType w:val="multilevel"/>
    <w:tmpl w:val="EF52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26A2CFC"/>
    <w:multiLevelType w:val="multilevel"/>
    <w:tmpl w:val="F4AA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A309C7"/>
    <w:multiLevelType w:val="multilevel"/>
    <w:tmpl w:val="6DB0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662942"/>
    <w:multiLevelType w:val="multilevel"/>
    <w:tmpl w:val="017A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E3CAE"/>
    <w:multiLevelType w:val="multilevel"/>
    <w:tmpl w:val="1FC42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F0D76F0"/>
    <w:multiLevelType w:val="hybridMultilevel"/>
    <w:tmpl w:val="A27CF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14E5B41"/>
    <w:multiLevelType w:val="multilevel"/>
    <w:tmpl w:val="523E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52E19E7"/>
    <w:multiLevelType w:val="multilevel"/>
    <w:tmpl w:val="C760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8E2AA0"/>
    <w:multiLevelType w:val="multilevel"/>
    <w:tmpl w:val="02E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3377519"/>
    <w:multiLevelType w:val="multilevel"/>
    <w:tmpl w:val="0384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4F1913"/>
    <w:multiLevelType w:val="multilevel"/>
    <w:tmpl w:val="4C3C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3737B9E"/>
    <w:multiLevelType w:val="multilevel"/>
    <w:tmpl w:val="7998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C405CC"/>
    <w:multiLevelType w:val="multilevel"/>
    <w:tmpl w:val="35B86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E8449C"/>
    <w:multiLevelType w:val="multilevel"/>
    <w:tmpl w:val="9D6C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1F17EC5"/>
    <w:multiLevelType w:val="multilevel"/>
    <w:tmpl w:val="5F247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41887">
    <w:abstractNumId w:val="43"/>
  </w:num>
  <w:num w:numId="2" w16cid:durableId="1142038302">
    <w:abstractNumId w:val="1"/>
  </w:num>
  <w:num w:numId="3" w16cid:durableId="1363214596">
    <w:abstractNumId w:val="27"/>
  </w:num>
  <w:num w:numId="4" w16cid:durableId="11342061">
    <w:abstractNumId w:val="54"/>
  </w:num>
  <w:num w:numId="5" w16cid:durableId="796266771">
    <w:abstractNumId w:val="41"/>
  </w:num>
  <w:num w:numId="6" w16cid:durableId="1813473851">
    <w:abstractNumId w:val="53"/>
  </w:num>
  <w:num w:numId="7" w16cid:durableId="1448307515">
    <w:abstractNumId w:val="13"/>
  </w:num>
  <w:num w:numId="8" w16cid:durableId="1920018034">
    <w:abstractNumId w:val="47"/>
  </w:num>
  <w:num w:numId="9" w16cid:durableId="358237548">
    <w:abstractNumId w:val="23"/>
    <w:lvlOverride w:ilvl="0">
      <w:startOverride w:val="1"/>
    </w:lvlOverride>
  </w:num>
  <w:num w:numId="10" w16cid:durableId="2133817793">
    <w:abstractNumId w:val="16"/>
  </w:num>
  <w:num w:numId="11" w16cid:durableId="1079860776">
    <w:abstractNumId w:val="60"/>
  </w:num>
  <w:num w:numId="12" w16cid:durableId="1737313547">
    <w:abstractNumId w:val="58"/>
  </w:num>
  <w:num w:numId="13" w16cid:durableId="1480727709">
    <w:abstractNumId w:val="6"/>
  </w:num>
  <w:num w:numId="14" w16cid:durableId="1679426383">
    <w:abstractNumId w:val="0"/>
  </w:num>
  <w:num w:numId="15" w16cid:durableId="177090051">
    <w:abstractNumId w:val="32"/>
  </w:num>
  <w:num w:numId="16" w16cid:durableId="2006470143">
    <w:abstractNumId w:val="37"/>
  </w:num>
  <w:num w:numId="17" w16cid:durableId="1655833707">
    <w:abstractNumId w:val="57"/>
  </w:num>
  <w:num w:numId="18" w16cid:durableId="938218161">
    <w:abstractNumId w:val="59"/>
  </w:num>
  <w:num w:numId="19" w16cid:durableId="964581684">
    <w:abstractNumId w:val="3"/>
  </w:num>
  <w:num w:numId="20" w16cid:durableId="1624726126">
    <w:abstractNumId w:val="4"/>
  </w:num>
  <w:num w:numId="21" w16cid:durableId="2022461965">
    <w:abstractNumId w:val="55"/>
  </w:num>
  <w:num w:numId="22" w16cid:durableId="32922717">
    <w:abstractNumId w:val="46"/>
  </w:num>
  <w:num w:numId="23" w16cid:durableId="522523613">
    <w:abstractNumId w:val="21"/>
  </w:num>
  <w:num w:numId="24" w16cid:durableId="864683271">
    <w:abstractNumId w:val="35"/>
  </w:num>
  <w:num w:numId="25" w16cid:durableId="112142236">
    <w:abstractNumId w:val="28"/>
  </w:num>
  <w:num w:numId="26" w16cid:durableId="956106442">
    <w:abstractNumId w:val="18"/>
    <w:lvlOverride w:ilvl="0">
      <w:startOverride w:val="1"/>
    </w:lvlOverride>
  </w:num>
  <w:num w:numId="27" w16cid:durableId="965744837">
    <w:abstractNumId w:val="31"/>
  </w:num>
  <w:num w:numId="28" w16cid:durableId="1031346719">
    <w:abstractNumId w:val="25"/>
  </w:num>
  <w:num w:numId="29" w16cid:durableId="62341871">
    <w:abstractNumId w:val="49"/>
  </w:num>
  <w:num w:numId="30" w16cid:durableId="3671870">
    <w:abstractNumId w:val="45"/>
  </w:num>
  <w:num w:numId="31" w16cid:durableId="1455708980">
    <w:abstractNumId w:val="2"/>
  </w:num>
  <w:num w:numId="32" w16cid:durableId="817957566">
    <w:abstractNumId w:val="14"/>
  </w:num>
  <w:num w:numId="33" w16cid:durableId="1905093890">
    <w:abstractNumId w:val="44"/>
  </w:num>
  <w:num w:numId="34" w16cid:durableId="1443958364">
    <w:abstractNumId w:val="33"/>
  </w:num>
  <w:num w:numId="35" w16cid:durableId="498694611">
    <w:abstractNumId w:val="38"/>
  </w:num>
  <w:num w:numId="36" w16cid:durableId="978387704">
    <w:abstractNumId w:val="52"/>
  </w:num>
  <w:num w:numId="37" w16cid:durableId="38671194">
    <w:abstractNumId w:val="11"/>
  </w:num>
  <w:num w:numId="38" w16cid:durableId="2079132289">
    <w:abstractNumId w:val="22"/>
  </w:num>
  <w:num w:numId="39" w16cid:durableId="751004248">
    <w:abstractNumId w:val="20"/>
  </w:num>
  <w:num w:numId="40" w16cid:durableId="1518156288">
    <w:abstractNumId w:val="5"/>
  </w:num>
  <w:num w:numId="41" w16cid:durableId="1652054813">
    <w:abstractNumId w:val="42"/>
  </w:num>
  <w:num w:numId="42" w16cid:durableId="1584679887">
    <w:abstractNumId w:val="24"/>
  </w:num>
  <w:num w:numId="43" w16cid:durableId="1117332149">
    <w:abstractNumId w:val="9"/>
  </w:num>
  <w:num w:numId="44" w16cid:durableId="1050226473">
    <w:abstractNumId w:val="36"/>
  </w:num>
  <w:num w:numId="45" w16cid:durableId="774324409">
    <w:abstractNumId w:val="51"/>
  </w:num>
  <w:num w:numId="46" w16cid:durableId="558826151">
    <w:abstractNumId w:val="26"/>
  </w:num>
  <w:num w:numId="47" w16cid:durableId="418137542">
    <w:abstractNumId w:val="50"/>
  </w:num>
  <w:num w:numId="48" w16cid:durableId="1578173820">
    <w:abstractNumId w:val="10"/>
  </w:num>
  <w:num w:numId="49" w16cid:durableId="1401752315">
    <w:abstractNumId w:val="15"/>
  </w:num>
  <w:num w:numId="50" w16cid:durableId="1660690370">
    <w:abstractNumId w:val="48"/>
  </w:num>
  <w:num w:numId="51" w16cid:durableId="1437866089">
    <w:abstractNumId w:val="34"/>
  </w:num>
  <w:num w:numId="52" w16cid:durableId="1661812519">
    <w:abstractNumId w:val="19"/>
  </w:num>
  <w:num w:numId="53" w16cid:durableId="1213271751">
    <w:abstractNumId w:val="56"/>
  </w:num>
  <w:num w:numId="54" w16cid:durableId="485822118">
    <w:abstractNumId w:val="29"/>
  </w:num>
  <w:num w:numId="55" w16cid:durableId="273367646">
    <w:abstractNumId w:val="7"/>
  </w:num>
  <w:num w:numId="56" w16cid:durableId="351490543">
    <w:abstractNumId w:val="39"/>
  </w:num>
  <w:num w:numId="57" w16cid:durableId="469782954">
    <w:abstractNumId w:val="8"/>
  </w:num>
  <w:num w:numId="58" w16cid:durableId="987712909">
    <w:abstractNumId w:val="30"/>
  </w:num>
  <w:num w:numId="59" w16cid:durableId="569731710">
    <w:abstractNumId w:val="17"/>
  </w:num>
  <w:num w:numId="60" w16cid:durableId="1049453351">
    <w:abstractNumId w:val="23"/>
    <w:lvlOverride w:ilvl="0">
      <w:startOverride w:val="1"/>
    </w:lvlOverride>
  </w:num>
  <w:num w:numId="61" w16cid:durableId="97481528">
    <w:abstractNumId w:val="23"/>
    <w:lvlOverride w:ilvl="0">
      <w:startOverride w:val="1"/>
    </w:lvlOverride>
  </w:num>
  <w:num w:numId="62" w16cid:durableId="2125953143">
    <w:abstractNumId w:val="40"/>
  </w:num>
  <w:num w:numId="63" w16cid:durableId="733967075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6C"/>
    <w:rsid w:val="000024F2"/>
    <w:rsid w:val="00005957"/>
    <w:rsid w:val="000069BD"/>
    <w:rsid w:val="00012A6E"/>
    <w:rsid w:val="00014831"/>
    <w:rsid w:val="00015A0C"/>
    <w:rsid w:val="00016D0C"/>
    <w:rsid w:val="000177B2"/>
    <w:rsid w:val="00020341"/>
    <w:rsid w:val="0002161E"/>
    <w:rsid w:val="00024C68"/>
    <w:rsid w:val="00024DE8"/>
    <w:rsid w:val="00025FD7"/>
    <w:rsid w:val="000261FB"/>
    <w:rsid w:val="00027322"/>
    <w:rsid w:val="00027595"/>
    <w:rsid w:val="00027817"/>
    <w:rsid w:val="00037C83"/>
    <w:rsid w:val="000406FD"/>
    <w:rsid w:val="0004194F"/>
    <w:rsid w:val="00041E78"/>
    <w:rsid w:val="000422D4"/>
    <w:rsid w:val="0004337C"/>
    <w:rsid w:val="00044714"/>
    <w:rsid w:val="00051CC0"/>
    <w:rsid w:val="00051FE6"/>
    <w:rsid w:val="00057101"/>
    <w:rsid w:val="000639B3"/>
    <w:rsid w:val="00064CC7"/>
    <w:rsid w:val="00070A82"/>
    <w:rsid w:val="00072331"/>
    <w:rsid w:val="00072480"/>
    <w:rsid w:val="00072770"/>
    <w:rsid w:val="00074E87"/>
    <w:rsid w:val="00083C32"/>
    <w:rsid w:val="00083F2B"/>
    <w:rsid w:val="00086022"/>
    <w:rsid w:val="00086A76"/>
    <w:rsid w:val="00087C7D"/>
    <w:rsid w:val="00090C53"/>
    <w:rsid w:val="0009179D"/>
    <w:rsid w:val="00096369"/>
    <w:rsid w:val="000A2246"/>
    <w:rsid w:val="000A6DB5"/>
    <w:rsid w:val="000B3A59"/>
    <w:rsid w:val="000B5A4F"/>
    <w:rsid w:val="000B790C"/>
    <w:rsid w:val="000C378D"/>
    <w:rsid w:val="000C634B"/>
    <w:rsid w:val="000C7E34"/>
    <w:rsid w:val="000D3612"/>
    <w:rsid w:val="000D689E"/>
    <w:rsid w:val="000E1937"/>
    <w:rsid w:val="000E1F39"/>
    <w:rsid w:val="000E6DF3"/>
    <w:rsid w:val="000E7C33"/>
    <w:rsid w:val="000F62AF"/>
    <w:rsid w:val="000F6462"/>
    <w:rsid w:val="000F65D8"/>
    <w:rsid w:val="000F799F"/>
    <w:rsid w:val="00107287"/>
    <w:rsid w:val="00125724"/>
    <w:rsid w:val="001265CE"/>
    <w:rsid w:val="001333E3"/>
    <w:rsid w:val="001335A3"/>
    <w:rsid w:val="00137C25"/>
    <w:rsid w:val="00143CC0"/>
    <w:rsid w:val="001442DA"/>
    <w:rsid w:val="00145B7A"/>
    <w:rsid w:val="00153033"/>
    <w:rsid w:val="00154469"/>
    <w:rsid w:val="00155BD8"/>
    <w:rsid w:val="00157AAA"/>
    <w:rsid w:val="00157C8F"/>
    <w:rsid w:val="00160AC4"/>
    <w:rsid w:val="00163F84"/>
    <w:rsid w:val="00174328"/>
    <w:rsid w:val="00176A3D"/>
    <w:rsid w:val="00180258"/>
    <w:rsid w:val="00181331"/>
    <w:rsid w:val="00182367"/>
    <w:rsid w:val="001827A9"/>
    <w:rsid w:val="001929A6"/>
    <w:rsid w:val="00192C2B"/>
    <w:rsid w:val="00193BAE"/>
    <w:rsid w:val="0019463B"/>
    <w:rsid w:val="001977DF"/>
    <w:rsid w:val="001A0E34"/>
    <w:rsid w:val="001A20C8"/>
    <w:rsid w:val="001A3819"/>
    <w:rsid w:val="001B4374"/>
    <w:rsid w:val="001C15E6"/>
    <w:rsid w:val="001D1973"/>
    <w:rsid w:val="001D506D"/>
    <w:rsid w:val="001D6C51"/>
    <w:rsid w:val="001D6E3C"/>
    <w:rsid w:val="001E66EA"/>
    <w:rsid w:val="001F1536"/>
    <w:rsid w:val="001F17B5"/>
    <w:rsid w:val="001F502A"/>
    <w:rsid w:val="00203C97"/>
    <w:rsid w:val="00206E46"/>
    <w:rsid w:val="0021173D"/>
    <w:rsid w:val="002210C6"/>
    <w:rsid w:val="002224B7"/>
    <w:rsid w:val="002238DB"/>
    <w:rsid w:val="00231E9B"/>
    <w:rsid w:val="00232056"/>
    <w:rsid w:val="0023440B"/>
    <w:rsid w:val="00234C5E"/>
    <w:rsid w:val="002367D3"/>
    <w:rsid w:val="002408D8"/>
    <w:rsid w:val="00240AE4"/>
    <w:rsid w:val="00244D32"/>
    <w:rsid w:val="002522C8"/>
    <w:rsid w:val="002524A4"/>
    <w:rsid w:val="002554E5"/>
    <w:rsid w:val="0025554E"/>
    <w:rsid w:val="0025645A"/>
    <w:rsid w:val="002640F1"/>
    <w:rsid w:val="0026626E"/>
    <w:rsid w:val="002669F7"/>
    <w:rsid w:val="0026794F"/>
    <w:rsid w:val="002704FA"/>
    <w:rsid w:val="00271E2B"/>
    <w:rsid w:val="00272C3D"/>
    <w:rsid w:val="002756B8"/>
    <w:rsid w:val="00275F0E"/>
    <w:rsid w:val="00282C4D"/>
    <w:rsid w:val="0028507E"/>
    <w:rsid w:val="00290568"/>
    <w:rsid w:val="00290DF6"/>
    <w:rsid w:val="002924FA"/>
    <w:rsid w:val="00293BAA"/>
    <w:rsid w:val="00297318"/>
    <w:rsid w:val="00297B8E"/>
    <w:rsid w:val="002A5CCF"/>
    <w:rsid w:val="002A77D7"/>
    <w:rsid w:val="002B15C2"/>
    <w:rsid w:val="002B443B"/>
    <w:rsid w:val="002C2774"/>
    <w:rsid w:val="002D10DA"/>
    <w:rsid w:val="002D3DDC"/>
    <w:rsid w:val="002D48BC"/>
    <w:rsid w:val="002D4A5E"/>
    <w:rsid w:val="002D4AE1"/>
    <w:rsid w:val="002D6880"/>
    <w:rsid w:val="002E4307"/>
    <w:rsid w:val="002E79DE"/>
    <w:rsid w:val="002F18B8"/>
    <w:rsid w:val="002F1C40"/>
    <w:rsid w:val="003012A2"/>
    <w:rsid w:val="00302839"/>
    <w:rsid w:val="00302EFA"/>
    <w:rsid w:val="00317B5C"/>
    <w:rsid w:val="003210F1"/>
    <w:rsid w:val="003218AC"/>
    <w:rsid w:val="00325702"/>
    <w:rsid w:val="003278B4"/>
    <w:rsid w:val="00335EB5"/>
    <w:rsid w:val="00343D5B"/>
    <w:rsid w:val="003479E8"/>
    <w:rsid w:val="0035353C"/>
    <w:rsid w:val="00355197"/>
    <w:rsid w:val="00356B06"/>
    <w:rsid w:val="003573BE"/>
    <w:rsid w:val="003606E5"/>
    <w:rsid w:val="00364550"/>
    <w:rsid w:val="003676C3"/>
    <w:rsid w:val="003678F3"/>
    <w:rsid w:val="003756F3"/>
    <w:rsid w:val="00385C57"/>
    <w:rsid w:val="0039006F"/>
    <w:rsid w:val="00391C4D"/>
    <w:rsid w:val="003962D9"/>
    <w:rsid w:val="003A01EF"/>
    <w:rsid w:val="003A2B36"/>
    <w:rsid w:val="003A2DCE"/>
    <w:rsid w:val="003A773E"/>
    <w:rsid w:val="003B1D71"/>
    <w:rsid w:val="003B39C1"/>
    <w:rsid w:val="003B3BEA"/>
    <w:rsid w:val="003B6129"/>
    <w:rsid w:val="003B77DA"/>
    <w:rsid w:val="003C0574"/>
    <w:rsid w:val="003C3BA0"/>
    <w:rsid w:val="003C40DA"/>
    <w:rsid w:val="003C4FFD"/>
    <w:rsid w:val="003C7E8D"/>
    <w:rsid w:val="003D2F48"/>
    <w:rsid w:val="003D331F"/>
    <w:rsid w:val="003D3349"/>
    <w:rsid w:val="003D448F"/>
    <w:rsid w:val="003E09A3"/>
    <w:rsid w:val="003E56C6"/>
    <w:rsid w:val="003F0440"/>
    <w:rsid w:val="003F2EAC"/>
    <w:rsid w:val="00401BEE"/>
    <w:rsid w:val="00403F09"/>
    <w:rsid w:val="00404F39"/>
    <w:rsid w:val="00404F5A"/>
    <w:rsid w:val="004050E9"/>
    <w:rsid w:val="00405871"/>
    <w:rsid w:val="00406FBA"/>
    <w:rsid w:val="00412541"/>
    <w:rsid w:val="00415119"/>
    <w:rsid w:val="004214FA"/>
    <w:rsid w:val="004268D5"/>
    <w:rsid w:val="004323AA"/>
    <w:rsid w:val="0044059D"/>
    <w:rsid w:val="004405F0"/>
    <w:rsid w:val="00442A8A"/>
    <w:rsid w:val="004463B6"/>
    <w:rsid w:val="00453736"/>
    <w:rsid w:val="00453867"/>
    <w:rsid w:val="0046068E"/>
    <w:rsid w:val="00460F8D"/>
    <w:rsid w:val="0047226F"/>
    <w:rsid w:val="00475741"/>
    <w:rsid w:val="0048211B"/>
    <w:rsid w:val="00484233"/>
    <w:rsid w:val="00491A2E"/>
    <w:rsid w:val="00491F1D"/>
    <w:rsid w:val="0049435D"/>
    <w:rsid w:val="004A5B77"/>
    <w:rsid w:val="004A63D1"/>
    <w:rsid w:val="004A7CAA"/>
    <w:rsid w:val="004B3057"/>
    <w:rsid w:val="004C126B"/>
    <w:rsid w:val="004C19C9"/>
    <w:rsid w:val="004C3D6E"/>
    <w:rsid w:val="004C50CD"/>
    <w:rsid w:val="004D091D"/>
    <w:rsid w:val="004D0F8D"/>
    <w:rsid w:val="004D35C9"/>
    <w:rsid w:val="004D4C7C"/>
    <w:rsid w:val="004D5A36"/>
    <w:rsid w:val="004D6E56"/>
    <w:rsid w:val="004E0093"/>
    <w:rsid w:val="004E31F3"/>
    <w:rsid w:val="004E6478"/>
    <w:rsid w:val="004F1E16"/>
    <w:rsid w:val="004F4610"/>
    <w:rsid w:val="004F5F1E"/>
    <w:rsid w:val="005054AB"/>
    <w:rsid w:val="00507807"/>
    <w:rsid w:val="00515F57"/>
    <w:rsid w:val="005160A3"/>
    <w:rsid w:val="00520920"/>
    <w:rsid w:val="00520D99"/>
    <w:rsid w:val="00521EF9"/>
    <w:rsid w:val="00522029"/>
    <w:rsid w:val="005220A2"/>
    <w:rsid w:val="005224DE"/>
    <w:rsid w:val="0052523E"/>
    <w:rsid w:val="00527352"/>
    <w:rsid w:val="00532542"/>
    <w:rsid w:val="00534F0C"/>
    <w:rsid w:val="005406E4"/>
    <w:rsid w:val="00547F1E"/>
    <w:rsid w:val="00551B34"/>
    <w:rsid w:val="00557F3F"/>
    <w:rsid w:val="005640AB"/>
    <w:rsid w:val="005709A7"/>
    <w:rsid w:val="00576DB5"/>
    <w:rsid w:val="00581CB8"/>
    <w:rsid w:val="00582944"/>
    <w:rsid w:val="00583F0D"/>
    <w:rsid w:val="00585819"/>
    <w:rsid w:val="005901E6"/>
    <w:rsid w:val="0059694C"/>
    <w:rsid w:val="00596AF9"/>
    <w:rsid w:val="00597C2D"/>
    <w:rsid w:val="005A2454"/>
    <w:rsid w:val="005A487D"/>
    <w:rsid w:val="005A7EE4"/>
    <w:rsid w:val="005B3BAD"/>
    <w:rsid w:val="005B7388"/>
    <w:rsid w:val="005C0498"/>
    <w:rsid w:val="005C162C"/>
    <w:rsid w:val="005D354F"/>
    <w:rsid w:val="005E556E"/>
    <w:rsid w:val="005F0708"/>
    <w:rsid w:val="005F1752"/>
    <w:rsid w:val="005F629D"/>
    <w:rsid w:val="00600CBD"/>
    <w:rsid w:val="00600F9C"/>
    <w:rsid w:val="0060276F"/>
    <w:rsid w:val="0060407D"/>
    <w:rsid w:val="006043B1"/>
    <w:rsid w:val="00617412"/>
    <w:rsid w:val="0062199F"/>
    <w:rsid w:val="00625945"/>
    <w:rsid w:val="00630575"/>
    <w:rsid w:val="006326D5"/>
    <w:rsid w:val="00633A54"/>
    <w:rsid w:val="00635AA8"/>
    <w:rsid w:val="00636E41"/>
    <w:rsid w:val="0064006F"/>
    <w:rsid w:val="00646BF4"/>
    <w:rsid w:val="00651BF7"/>
    <w:rsid w:val="00653814"/>
    <w:rsid w:val="00653928"/>
    <w:rsid w:val="00654003"/>
    <w:rsid w:val="006579F4"/>
    <w:rsid w:val="0066186F"/>
    <w:rsid w:val="00661ECF"/>
    <w:rsid w:val="00661F12"/>
    <w:rsid w:val="00663E40"/>
    <w:rsid w:val="006649CE"/>
    <w:rsid w:val="00671CF9"/>
    <w:rsid w:val="00676016"/>
    <w:rsid w:val="00684AFB"/>
    <w:rsid w:val="00685738"/>
    <w:rsid w:val="006A542D"/>
    <w:rsid w:val="006B1734"/>
    <w:rsid w:val="006B2BB4"/>
    <w:rsid w:val="006B486A"/>
    <w:rsid w:val="006B67D3"/>
    <w:rsid w:val="006C0E1F"/>
    <w:rsid w:val="006C19EC"/>
    <w:rsid w:val="006C3A6A"/>
    <w:rsid w:val="006C3B4C"/>
    <w:rsid w:val="006C7193"/>
    <w:rsid w:val="006D66CA"/>
    <w:rsid w:val="006D6EEF"/>
    <w:rsid w:val="006E0774"/>
    <w:rsid w:val="006E6D06"/>
    <w:rsid w:val="006E70A5"/>
    <w:rsid w:val="00703273"/>
    <w:rsid w:val="00705B9C"/>
    <w:rsid w:val="0070724D"/>
    <w:rsid w:val="00712B73"/>
    <w:rsid w:val="0072082F"/>
    <w:rsid w:val="00722114"/>
    <w:rsid w:val="00724024"/>
    <w:rsid w:val="00724E5F"/>
    <w:rsid w:val="00732CAC"/>
    <w:rsid w:val="0073539A"/>
    <w:rsid w:val="00736DDA"/>
    <w:rsid w:val="00741EE7"/>
    <w:rsid w:val="007528FD"/>
    <w:rsid w:val="0075643F"/>
    <w:rsid w:val="0075791A"/>
    <w:rsid w:val="00763B88"/>
    <w:rsid w:val="007711CF"/>
    <w:rsid w:val="00774B74"/>
    <w:rsid w:val="007756A3"/>
    <w:rsid w:val="0078467F"/>
    <w:rsid w:val="007872BF"/>
    <w:rsid w:val="007A19E3"/>
    <w:rsid w:val="007A1A92"/>
    <w:rsid w:val="007A7506"/>
    <w:rsid w:val="007B3C6D"/>
    <w:rsid w:val="007B5FE6"/>
    <w:rsid w:val="007C25DC"/>
    <w:rsid w:val="007C3925"/>
    <w:rsid w:val="007D1B98"/>
    <w:rsid w:val="007D2F83"/>
    <w:rsid w:val="007D6BB6"/>
    <w:rsid w:val="007D72D7"/>
    <w:rsid w:val="007E1D6E"/>
    <w:rsid w:val="007E338E"/>
    <w:rsid w:val="007F1483"/>
    <w:rsid w:val="007F4C23"/>
    <w:rsid w:val="007F6E20"/>
    <w:rsid w:val="008041B1"/>
    <w:rsid w:val="00807772"/>
    <w:rsid w:val="008107EE"/>
    <w:rsid w:val="008108C7"/>
    <w:rsid w:val="00810B1D"/>
    <w:rsid w:val="00812459"/>
    <w:rsid w:val="0081502D"/>
    <w:rsid w:val="008157B4"/>
    <w:rsid w:val="00817DDF"/>
    <w:rsid w:val="00831AD6"/>
    <w:rsid w:val="00832690"/>
    <w:rsid w:val="008502CE"/>
    <w:rsid w:val="008506C5"/>
    <w:rsid w:val="00851ABF"/>
    <w:rsid w:val="00851FD1"/>
    <w:rsid w:val="00856D4C"/>
    <w:rsid w:val="008608F1"/>
    <w:rsid w:val="0086137B"/>
    <w:rsid w:val="008626B2"/>
    <w:rsid w:val="0087172D"/>
    <w:rsid w:val="008732E4"/>
    <w:rsid w:val="00874A30"/>
    <w:rsid w:val="008757EF"/>
    <w:rsid w:val="00880190"/>
    <w:rsid w:val="008865CF"/>
    <w:rsid w:val="00892642"/>
    <w:rsid w:val="00892D76"/>
    <w:rsid w:val="0089580E"/>
    <w:rsid w:val="00896719"/>
    <w:rsid w:val="00896E3B"/>
    <w:rsid w:val="00897CFB"/>
    <w:rsid w:val="008A576C"/>
    <w:rsid w:val="008B2B8B"/>
    <w:rsid w:val="008B5A23"/>
    <w:rsid w:val="008B774D"/>
    <w:rsid w:val="008C0930"/>
    <w:rsid w:val="008C0C03"/>
    <w:rsid w:val="008C1BB7"/>
    <w:rsid w:val="008C317B"/>
    <w:rsid w:val="008C32E0"/>
    <w:rsid w:val="008C4DC4"/>
    <w:rsid w:val="008C5897"/>
    <w:rsid w:val="008C5AA6"/>
    <w:rsid w:val="008D1B62"/>
    <w:rsid w:val="008D1E04"/>
    <w:rsid w:val="008D2FA2"/>
    <w:rsid w:val="008D473B"/>
    <w:rsid w:val="008D6EF8"/>
    <w:rsid w:val="008E0193"/>
    <w:rsid w:val="008E08C2"/>
    <w:rsid w:val="008E25B1"/>
    <w:rsid w:val="008E2F3C"/>
    <w:rsid w:val="008E7F58"/>
    <w:rsid w:val="008F183B"/>
    <w:rsid w:val="008F7215"/>
    <w:rsid w:val="008F74EB"/>
    <w:rsid w:val="00901D60"/>
    <w:rsid w:val="00904E56"/>
    <w:rsid w:val="00906C4D"/>
    <w:rsid w:val="00920DA1"/>
    <w:rsid w:val="00924BEE"/>
    <w:rsid w:val="00924E68"/>
    <w:rsid w:val="0092641E"/>
    <w:rsid w:val="00926424"/>
    <w:rsid w:val="00930869"/>
    <w:rsid w:val="00931ADB"/>
    <w:rsid w:val="00932C6A"/>
    <w:rsid w:val="0093359C"/>
    <w:rsid w:val="00933BC5"/>
    <w:rsid w:val="0093473B"/>
    <w:rsid w:val="00942880"/>
    <w:rsid w:val="009446EF"/>
    <w:rsid w:val="009460B9"/>
    <w:rsid w:val="00947C09"/>
    <w:rsid w:val="00952681"/>
    <w:rsid w:val="00953766"/>
    <w:rsid w:val="00961402"/>
    <w:rsid w:val="00963AAC"/>
    <w:rsid w:val="00964242"/>
    <w:rsid w:val="009644BA"/>
    <w:rsid w:val="00970D60"/>
    <w:rsid w:val="009733D2"/>
    <w:rsid w:val="00981254"/>
    <w:rsid w:val="00985169"/>
    <w:rsid w:val="009932D4"/>
    <w:rsid w:val="00994880"/>
    <w:rsid w:val="00994C79"/>
    <w:rsid w:val="0099659D"/>
    <w:rsid w:val="009A0F5A"/>
    <w:rsid w:val="009A1DAC"/>
    <w:rsid w:val="009A4EE3"/>
    <w:rsid w:val="009B17BE"/>
    <w:rsid w:val="009B1F00"/>
    <w:rsid w:val="009B3C37"/>
    <w:rsid w:val="009B5266"/>
    <w:rsid w:val="009B5AA5"/>
    <w:rsid w:val="009B6B96"/>
    <w:rsid w:val="009B6C56"/>
    <w:rsid w:val="009B720F"/>
    <w:rsid w:val="009C340D"/>
    <w:rsid w:val="009C4BD0"/>
    <w:rsid w:val="009C79DF"/>
    <w:rsid w:val="009D097D"/>
    <w:rsid w:val="009D0F96"/>
    <w:rsid w:val="009D386D"/>
    <w:rsid w:val="009E02F4"/>
    <w:rsid w:val="009E1311"/>
    <w:rsid w:val="009E7247"/>
    <w:rsid w:val="009F3477"/>
    <w:rsid w:val="009F5B3F"/>
    <w:rsid w:val="009F73F1"/>
    <w:rsid w:val="00A00978"/>
    <w:rsid w:val="00A04D88"/>
    <w:rsid w:val="00A062F7"/>
    <w:rsid w:val="00A06C77"/>
    <w:rsid w:val="00A10459"/>
    <w:rsid w:val="00A1048B"/>
    <w:rsid w:val="00A15F82"/>
    <w:rsid w:val="00A1625D"/>
    <w:rsid w:val="00A16F91"/>
    <w:rsid w:val="00A17C90"/>
    <w:rsid w:val="00A20696"/>
    <w:rsid w:val="00A271CB"/>
    <w:rsid w:val="00A274F5"/>
    <w:rsid w:val="00A336FA"/>
    <w:rsid w:val="00A33E57"/>
    <w:rsid w:val="00A35DD9"/>
    <w:rsid w:val="00A41CA2"/>
    <w:rsid w:val="00A43602"/>
    <w:rsid w:val="00A52662"/>
    <w:rsid w:val="00A53A30"/>
    <w:rsid w:val="00A60AB4"/>
    <w:rsid w:val="00A62332"/>
    <w:rsid w:val="00A62992"/>
    <w:rsid w:val="00A65DB8"/>
    <w:rsid w:val="00A67598"/>
    <w:rsid w:val="00A74611"/>
    <w:rsid w:val="00A747AB"/>
    <w:rsid w:val="00A8143F"/>
    <w:rsid w:val="00A83971"/>
    <w:rsid w:val="00A86FA6"/>
    <w:rsid w:val="00A93273"/>
    <w:rsid w:val="00A96BEC"/>
    <w:rsid w:val="00A97E91"/>
    <w:rsid w:val="00AA0934"/>
    <w:rsid w:val="00AA17FC"/>
    <w:rsid w:val="00AA4A5A"/>
    <w:rsid w:val="00AB14E4"/>
    <w:rsid w:val="00AB3288"/>
    <w:rsid w:val="00AC2B67"/>
    <w:rsid w:val="00AC4EE6"/>
    <w:rsid w:val="00AC6DC4"/>
    <w:rsid w:val="00AD0D56"/>
    <w:rsid w:val="00AD73B3"/>
    <w:rsid w:val="00AD7B43"/>
    <w:rsid w:val="00AE3C88"/>
    <w:rsid w:val="00AE5C13"/>
    <w:rsid w:val="00AF7BEA"/>
    <w:rsid w:val="00B004CB"/>
    <w:rsid w:val="00B03B6B"/>
    <w:rsid w:val="00B1172F"/>
    <w:rsid w:val="00B12283"/>
    <w:rsid w:val="00B13804"/>
    <w:rsid w:val="00B13E17"/>
    <w:rsid w:val="00B21B3E"/>
    <w:rsid w:val="00B23105"/>
    <w:rsid w:val="00B25263"/>
    <w:rsid w:val="00B30EF4"/>
    <w:rsid w:val="00B3314A"/>
    <w:rsid w:val="00B34E86"/>
    <w:rsid w:val="00B36B70"/>
    <w:rsid w:val="00B379BB"/>
    <w:rsid w:val="00B40EB8"/>
    <w:rsid w:val="00B41DC6"/>
    <w:rsid w:val="00B4333F"/>
    <w:rsid w:val="00B47743"/>
    <w:rsid w:val="00B60ED3"/>
    <w:rsid w:val="00B652B9"/>
    <w:rsid w:val="00B70639"/>
    <w:rsid w:val="00B70DEA"/>
    <w:rsid w:val="00B756A1"/>
    <w:rsid w:val="00B82A44"/>
    <w:rsid w:val="00B84519"/>
    <w:rsid w:val="00B86D0F"/>
    <w:rsid w:val="00B90E24"/>
    <w:rsid w:val="00B91674"/>
    <w:rsid w:val="00B96A81"/>
    <w:rsid w:val="00BA17A1"/>
    <w:rsid w:val="00BA335A"/>
    <w:rsid w:val="00BA72ED"/>
    <w:rsid w:val="00BB210E"/>
    <w:rsid w:val="00BB482A"/>
    <w:rsid w:val="00BB56DC"/>
    <w:rsid w:val="00BC136C"/>
    <w:rsid w:val="00BC397E"/>
    <w:rsid w:val="00BC5F4E"/>
    <w:rsid w:val="00BC71CB"/>
    <w:rsid w:val="00BC798A"/>
    <w:rsid w:val="00BD166E"/>
    <w:rsid w:val="00BD2E79"/>
    <w:rsid w:val="00BD3F28"/>
    <w:rsid w:val="00BD3F7D"/>
    <w:rsid w:val="00BD41BF"/>
    <w:rsid w:val="00BD5614"/>
    <w:rsid w:val="00BD5E67"/>
    <w:rsid w:val="00BE0CF3"/>
    <w:rsid w:val="00BE6FAB"/>
    <w:rsid w:val="00BE7644"/>
    <w:rsid w:val="00BF156F"/>
    <w:rsid w:val="00BF2DCB"/>
    <w:rsid w:val="00BF4324"/>
    <w:rsid w:val="00BF5D36"/>
    <w:rsid w:val="00C0142E"/>
    <w:rsid w:val="00C0461C"/>
    <w:rsid w:val="00C05436"/>
    <w:rsid w:val="00C10EFC"/>
    <w:rsid w:val="00C13965"/>
    <w:rsid w:val="00C15E3D"/>
    <w:rsid w:val="00C172AA"/>
    <w:rsid w:val="00C177B5"/>
    <w:rsid w:val="00C17C94"/>
    <w:rsid w:val="00C232EB"/>
    <w:rsid w:val="00C2788B"/>
    <w:rsid w:val="00C3207C"/>
    <w:rsid w:val="00C35B2D"/>
    <w:rsid w:val="00C3709F"/>
    <w:rsid w:val="00C430AA"/>
    <w:rsid w:val="00C434B5"/>
    <w:rsid w:val="00C45790"/>
    <w:rsid w:val="00C52B8D"/>
    <w:rsid w:val="00C55828"/>
    <w:rsid w:val="00C626FA"/>
    <w:rsid w:val="00C62878"/>
    <w:rsid w:val="00C63C7E"/>
    <w:rsid w:val="00C642C7"/>
    <w:rsid w:val="00C67CF3"/>
    <w:rsid w:val="00C7241F"/>
    <w:rsid w:val="00C76C5C"/>
    <w:rsid w:val="00C85C16"/>
    <w:rsid w:val="00C904CA"/>
    <w:rsid w:val="00C906E2"/>
    <w:rsid w:val="00C9160C"/>
    <w:rsid w:val="00C948E3"/>
    <w:rsid w:val="00C95DAF"/>
    <w:rsid w:val="00CA082E"/>
    <w:rsid w:val="00CA0BB2"/>
    <w:rsid w:val="00CA491B"/>
    <w:rsid w:val="00CA4F3A"/>
    <w:rsid w:val="00CA579E"/>
    <w:rsid w:val="00CA6292"/>
    <w:rsid w:val="00CB6D0E"/>
    <w:rsid w:val="00CB704F"/>
    <w:rsid w:val="00CC2DFD"/>
    <w:rsid w:val="00CC77ED"/>
    <w:rsid w:val="00CD23BC"/>
    <w:rsid w:val="00CD31B7"/>
    <w:rsid w:val="00CE4BD3"/>
    <w:rsid w:val="00CE734E"/>
    <w:rsid w:val="00CF65B8"/>
    <w:rsid w:val="00D014CA"/>
    <w:rsid w:val="00D037DA"/>
    <w:rsid w:val="00D0523F"/>
    <w:rsid w:val="00D05477"/>
    <w:rsid w:val="00D05679"/>
    <w:rsid w:val="00D05B66"/>
    <w:rsid w:val="00D0717F"/>
    <w:rsid w:val="00D10EB0"/>
    <w:rsid w:val="00D11615"/>
    <w:rsid w:val="00D14C37"/>
    <w:rsid w:val="00D16DC2"/>
    <w:rsid w:val="00D257EB"/>
    <w:rsid w:val="00D324E4"/>
    <w:rsid w:val="00D34192"/>
    <w:rsid w:val="00D347BF"/>
    <w:rsid w:val="00D35018"/>
    <w:rsid w:val="00D40447"/>
    <w:rsid w:val="00D43F4E"/>
    <w:rsid w:val="00D45D48"/>
    <w:rsid w:val="00D47DC5"/>
    <w:rsid w:val="00D51280"/>
    <w:rsid w:val="00D521E0"/>
    <w:rsid w:val="00D52570"/>
    <w:rsid w:val="00D53BCD"/>
    <w:rsid w:val="00D53F02"/>
    <w:rsid w:val="00D558AA"/>
    <w:rsid w:val="00D5791B"/>
    <w:rsid w:val="00D60286"/>
    <w:rsid w:val="00D66345"/>
    <w:rsid w:val="00D67532"/>
    <w:rsid w:val="00D74441"/>
    <w:rsid w:val="00D83D68"/>
    <w:rsid w:val="00D86388"/>
    <w:rsid w:val="00D91807"/>
    <w:rsid w:val="00D97A84"/>
    <w:rsid w:val="00DB4700"/>
    <w:rsid w:val="00DB572D"/>
    <w:rsid w:val="00DB64C2"/>
    <w:rsid w:val="00DC0543"/>
    <w:rsid w:val="00DC36B4"/>
    <w:rsid w:val="00DC3D13"/>
    <w:rsid w:val="00DD1EE4"/>
    <w:rsid w:val="00DD2AD1"/>
    <w:rsid w:val="00DD307A"/>
    <w:rsid w:val="00DD3D93"/>
    <w:rsid w:val="00DE301B"/>
    <w:rsid w:val="00DF071E"/>
    <w:rsid w:val="00DF48B2"/>
    <w:rsid w:val="00DF7ADC"/>
    <w:rsid w:val="00E00EE2"/>
    <w:rsid w:val="00E016C5"/>
    <w:rsid w:val="00E07E74"/>
    <w:rsid w:val="00E11765"/>
    <w:rsid w:val="00E20F4F"/>
    <w:rsid w:val="00E216C6"/>
    <w:rsid w:val="00E3489C"/>
    <w:rsid w:val="00E355B0"/>
    <w:rsid w:val="00E44F6B"/>
    <w:rsid w:val="00E45C15"/>
    <w:rsid w:val="00E51229"/>
    <w:rsid w:val="00E52BFC"/>
    <w:rsid w:val="00E601FD"/>
    <w:rsid w:val="00E627DE"/>
    <w:rsid w:val="00E636BE"/>
    <w:rsid w:val="00E6490F"/>
    <w:rsid w:val="00E7255F"/>
    <w:rsid w:val="00E735E6"/>
    <w:rsid w:val="00E7373D"/>
    <w:rsid w:val="00E76E92"/>
    <w:rsid w:val="00E77D04"/>
    <w:rsid w:val="00E83B40"/>
    <w:rsid w:val="00E879CC"/>
    <w:rsid w:val="00E9045E"/>
    <w:rsid w:val="00E92C68"/>
    <w:rsid w:val="00E94269"/>
    <w:rsid w:val="00E96337"/>
    <w:rsid w:val="00EA1516"/>
    <w:rsid w:val="00EA1834"/>
    <w:rsid w:val="00EA31F1"/>
    <w:rsid w:val="00EB060A"/>
    <w:rsid w:val="00EB06E0"/>
    <w:rsid w:val="00EB437F"/>
    <w:rsid w:val="00EB4AFB"/>
    <w:rsid w:val="00EB5594"/>
    <w:rsid w:val="00EC30C9"/>
    <w:rsid w:val="00EC4652"/>
    <w:rsid w:val="00EC7055"/>
    <w:rsid w:val="00ED538D"/>
    <w:rsid w:val="00EE0888"/>
    <w:rsid w:val="00EE4747"/>
    <w:rsid w:val="00EE5A29"/>
    <w:rsid w:val="00EE73B6"/>
    <w:rsid w:val="00EF3F94"/>
    <w:rsid w:val="00F02F81"/>
    <w:rsid w:val="00F0440F"/>
    <w:rsid w:val="00F04C6A"/>
    <w:rsid w:val="00F05351"/>
    <w:rsid w:val="00F05613"/>
    <w:rsid w:val="00F06522"/>
    <w:rsid w:val="00F1179D"/>
    <w:rsid w:val="00F172D7"/>
    <w:rsid w:val="00F229F5"/>
    <w:rsid w:val="00F3252E"/>
    <w:rsid w:val="00F370B7"/>
    <w:rsid w:val="00F40F99"/>
    <w:rsid w:val="00F45C59"/>
    <w:rsid w:val="00F47467"/>
    <w:rsid w:val="00F50877"/>
    <w:rsid w:val="00F5227D"/>
    <w:rsid w:val="00F54114"/>
    <w:rsid w:val="00F55386"/>
    <w:rsid w:val="00F55B33"/>
    <w:rsid w:val="00F57454"/>
    <w:rsid w:val="00F622F5"/>
    <w:rsid w:val="00F62550"/>
    <w:rsid w:val="00F6308F"/>
    <w:rsid w:val="00F66C37"/>
    <w:rsid w:val="00F66D60"/>
    <w:rsid w:val="00F72042"/>
    <w:rsid w:val="00F7225F"/>
    <w:rsid w:val="00F75221"/>
    <w:rsid w:val="00F77C3D"/>
    <w:rsid w:val="00F836B4"/>
    <w:rsid w:val="00F84990"/>
    <w:rsid w:val="00F90837"/>
    <w:rsid w:val="00F90ACD"/>
    <w:rsid w:val="00F92FB1"/>
    <w:rsid w:val="00FA0D3F"/>
    <w:rsid w:val="00FA3691"/>
    <w:rsid w:val="00FA61B9"/>
    <w:rsid w:val="00FB1776"/>
    <w:rsid w:val="00FB69B3"/>
    <w:rsid w:val="00FC0224"/>
    <w:rsid w:val="00FC14E4"/>
    <w:rsid w:val="00FC1EDE"/>
    <w:rsid w:val="00FC4194"/>
    <w:rsid w:val="00FD3089"/>
    <w:rsid w:val="00FD597B"/>
    <w:rsid w:val="00FE39C6"/>
    <w:rsid w:val="00FE5C8E"/>
    <w:rsid w:val="00FE6B40"/>
    <w:rsid w:val="00FF3F06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0A2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US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BAE"/>
    <w:pPr>
      <w:spacing w:before="15" w:after="15" w:line="240" w:lineRule="auto"/>
      <w:ind w:left="150" w:hanging="150"/>
    </w:pPr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D60"/>
    <w:pPr>
      <w:ind w:left="0" w:firstLine="0"/>
      <w:outlineLvl w:val="0"/>
    </w:pPr>
    <w:rPr>
      <w:rFonts w:eastAsiaTheme="majorEastAsia" w:cs="Calibri Light"/>
      <w:b/>
      <w:color w:val="0F4761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636BE"/>
    <w:pPr>
      <w:keepNext/>
      <w:keepLines/>
      <w:spacing w:before="75"/>
      <w:ind w:left="0" w:firstLine="0"/>
      <w:outlineLvl w:val="1"/>
    </w:pPr>
    <w:rPr>
      <w:rFonts w:asciiTheme="majorHAnsi" w:eastAsiaTheme="majorEastAsia" w:hAnsiTheme="majorHAnsi" w:cstheme="majorHAnsi"/>
      <w:color w:val="0F4761" w:themeColor="accent1" w:themeShade="BF"/>
      <w:sz w:val="22"/>
      <w:szCs w:val="22"/>
      <w:u w:val="single" w:color="0F4761" w:themeColor="accent1" w:themeShade="BF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E636BE"/>
    <w:pPr>
      <w:outlineLvl w:val="2"/>
    </w:pPr>
    <w:rPr>
      <w:i/>
      <w:iCs/>
      <w:u w:val="none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F02F81"/>
    <w:pPr>
      <w:outlineLvl w:val="3"/>
    </w:pPr>
    <w:rPr>
      <w:i w:val="0"/>
      <w:iCs w:val="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644BA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0F4761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644BA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0F4761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644BA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644BA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9644BA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D60"/>
    <w:rPr>
      <w:rFonts w:ascii="Calibri Light" w:eastAsiaTheme="majorEastAsia" w:hAnsi="Calibri Light" w:cs="Calibri Light"/>
      <w:b/>
      <w:color w:val="0F4761" w:themeColor="accent1" w:themeShade="BF"/>
      <w:kern w:val="0"/>
      <w:szCs w:val="22"/>
      <w:lang w:bidi="ar-SA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636BE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val="single" w:color="0F4761" w:themeColor="accent1" w:themeShade="BF"/>
      <w:lang w:bidi="ar-SA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636BE"/>
    <w:rPr>
      <w:rFonts w:asciiTheme="majorHAnsi" w:eastAsiaTheme="majorEastAsia" w:hAnsiTheme="majorHAnsi" w:cstheme="majorHAnsi"/>
      <w:i/>
      <w:iCs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F02F81"/>
    <w:rPr>
      <w:rFonts w:asciiTheme="majorHAnsi" w:eastAsiaTheme="majorEastAsia" w:hAnsiTheme="majorHAnsi" w:cstheme="majorHAnsi"/>
      <w:color w:val="0F4761" w:themeColor="accent1" w:themeShade="BF"/>
      <w:kern w:val="0"/>
      <w:szCs w:val="22"/>
      <w:u w:color="0F4761" w:themeColor="accent1" w:themeShade="BF"/>
      <w:lang w:bidi="ar-SA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6"/>
      <w:szCs w:val="36"/>
      <w:lang w:bidi="ar-SA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u w:val="single"/>
      <w:lang w:bidi="ar-SA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644BA"/>
    <w:rPr>
      <w:rFonts w:asciiTheme="majorHAnsi" w:eastAsiaTheme="majorEastAsia" w:hAnsiTheme="majorHAnsi" w:cstheme="majorBidi"/>
      <w:i/>
      <w:iCs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rsid w:val="009644B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bidi="ar-SA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7F6E20"/>
    <w:pPr>
      <w:spacing w:before="0" w:after="60"/>
      <w:ind w:left="0" w:firstLine="0"/>
      <w:jc w:val="center"/>
      <w:outlineLvl w:val="0"/>
    </w:pPr>
    <w:rPr>
      <w:rFonts w:eastAsiaTheme="majorEastAsia" w:cs="Calibri Light"/>
      <w:b/>
      <w:bCs/>
      <w:caps/>
      <w:color w:val="0F4761" w:themeColor="accent1" w:themeShade="BF"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7F6E20"/>
    <w:rPr>
      <w:rFonts w:ascii="Calibri Light" w:eastAsiaTheme="majorEastAsia" w:hAnsi="Calibri Light" w:cs="Calibri Light"/>
      <w:b/>
      <w:bCs/>
      <w:caps/>
      <w:color w:val="0F4761" w:themeColor="accent1" w:themeShade="BF"/>
      <w:kern w:val="0"/>
      <w:szCs w:val="22"/>
      <w:lang w:bidi="ar-SA"/>
      <w14:ligatures w14:val="none"/>
    </w:rPr>
  </w:style>
  <w:style w:type="paragraph" w:styleId="Subtitle">
    <w:name w:val="Subtitle"/>
    <w:basedOn w:val="Normal"/>
    <w:next w:val="Normal"/>
    <w:link w:val="SubtitleChar"/>
    <w:qFormat/>
    <w:rsid w:val="009644BA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9644BA"/>
    <w:rPr>
      <w:rFonts w:ascii="Calibri Light" w:eastAsiaTheme="minorEastAsia" w:hAnsi="Calibri Light" w:cs="Arial"/>
      <w:i/>
      <w:caps/>
      <w:kern w:val="28"/>
      <w:sz w:val="36"/>
      <w:szCs w:val="32"/>
      <w:lang w:bidi="ar-SA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8A5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76C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4BA"/>
    <w:pPr>
      <w:numPr>
        <w:numId w:val="9"/>
      </w:numPr>
      <w:contextualSpacing/>
    </w:pPr>
    <w:rPr>
      <w:rFonts w:asciiTheme="majorHAnsi" w:hAnsiTheme="majorHAnsi" w:cstheme="majorHAnsi"/>
      <w:szCs w:val="21"/>
    </w:rPr>
  </w:style>
  <w:style w:type="character" w:styleId="IntenseEmphasis">
    <w:name w:val="Intense Emphasis"/>
    <w:basedOn w:val="DefaultParagraphFont"/>
    <w:uiPriority w:val="21"/>
    <w:qFormat/>
    <w:rsid w:val="009644BA"/>
    <w:rPr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76C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76C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 2"/>
    <w:basedOn w:val="Normal"/>
    <w:rsid w:val="009644BA"/>
    <w:pPr>
      <w:numPr>
        <w:numId w:val="17"/>
      </w:numPr>
    </w:pPr>
  </w:style>
  <w:style w:type="character" w:styleId="Hyperlink">
    <w:name w:val="Hyperlink"/>
    <w:basedOn w:val="DefaultParagraphFont"/>
    <w:uiPriority w:val="99"/>
    <w:unhideWhenUsed/>
    <w:rsid w:val="009644BA"/>
    <w:rPr>
      <w:color w:val="0070C0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050E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unhideWhenUsed/>
    <w:rsid w:val="009644BA"/>
    <w:rPr>
      <w:color w:val="0070C0"/>
      <w:u w:val="none"/>
    </w:rPr>
  </w:style>
  <w:style w:type="paragraph" w:customStyle="1" w:styleId="msonormal0">
    <w:name w:val="msonormal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opacity-70">
    <w:name w:val="opacity-70"/>
    <w:basedOn w:val="DefaultParagraphFont"/>
    <w:rsid w:val="000D689E"/>
  </w:style>
  <w:style w:type="paragraph" w:styleId="NormalWeb">
    <w:name w:val="Normal (Web)"/>
    <w:basedOn w:val="Normal"/>
    <w:uiPriority w:val="99"/>
    <w:unhideWhenUsed/>
    <w:rsid w:val="009644BA"/>
    <w:pPr>
      <w:spacing w:before="100" w:beforeAutospacing="1" w:after="100" w:afterAutospacing="1"/>
      <w:ind w:left="360"/>
    </w:pPr>
  </w:style>
  <w:style w:type="character" w:customStyle="1" w:styleId="font-ligatures-none">
    <w:name w:val="font-ligatures-none"/>
    <w:basedOn w:val="DefaultParagraphFont"/>
    <w:rsid w:val="000D689E"/>
  </w:style>
  <w:style w:type="character" w:styleId="Emphasis">
    <w:name w:val="Emphasis"/>
    <w:basedOn w:val="DefaultParagraphFont"/>
    <w:uiPriority w:val="20"/>
    <w:qFormat/>
    <w:rsid w:val="009644BA"/>
    <w:rPr>
      <w:i/>
      <w:iCs/>
    </w:rPr>
  </w:style>
  <w:style w:type="paragraph" w:customStyle="1" w:styleId="ps-2">
    <w:name w:val="ps-2"/>
    <w:basedOn w:val="Normal"/>
    <w:rsid w:val="000D689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689E"/>
    <w:rPr>
      <w:b/>
      <w:bCs/>
    </w:rPr>
  </w:style>
  <w:style w:type="character" w:customStyle="1" w:styleId="relative">
    <w:name w:val="relative"/>
    <w:basedOn w:val="DefaultParagraphFont"/>
    <w:rsid w:val="000D689E"/>
  </w:style>
  <w:style w:type="paragraph" w:styleId="NoSpacing">
    <w:name w:val="No Spacing"/>
    <w:basedOn w:val="Normal"/>
    <w:uiPriority w:val="1"/>
    <w:qFormat/>
    <w:rsid w:val="00B652B9"/>
  </w:style>
  <w:style w:type="character" w:customStyle="1" w:styleId="DefinitionCharacter">
    <w:name w:val="Definition Character"/>
    <w:basedOn w:val="DefaultParagraphFont"/>
    <w:qFormat/>
    <w:rsid w:val="005160A3"/>
    <w:rPr>
      <w:rFonts w:cs="Calibri Light"/>
      <w:caps/>
      <w:sz w:val="16"/>
      <w:szCs w:val="16"/>
    </w:rPr>
  </w:style>
  <w:style w:type="table" w:styleId="TableGrid">
    <w:name w:val="Table Grid"/>
    <w:basedOn w:val="TableNormal"/>
    <w:uiPriority w:val="39"/>
    <w:rsid w:val="009644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rsonalComposeStyle">
    <w:name w:val="Personal Compose Style"/>
    <w:rsid w:val="009644BA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9644BA"/>
    <w:rPr>
      <w:rFonts w:ascii="Arial" w:hAnsi="Arial" w:cs="Arial"/>
      <w:color w:val="auto"/>
      <w:sz w:val="20"/>
    </w:rPr>
  </w:style>
  <w:style w:type="paragraph" w:styleId="Footer">
    <w:name w:val="footer"/>
    <w:basedOn w:val="Normal"/>
    <w:link w:val="Foot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FooterChar">
    <w:name w:val="Footer Char"/>
    <w:basedOn w:val="DefaultParagraphFont"/>
    <w:link w:val="Foot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character" w:styleId="CommentReference">
    <w:name w:val="annotation reference"/>
    <w:rsid w:val="009644BA"/>
    <w:rPr>
      <w:sz w:val="16"/>
      <w:szCs w:val="16"/>
    </w:rPr>
  </w:style>
  <w:style w:type="paragraph" w:styleId="DocumentMap">
    <w:name w:val="Document Map"/>
    <w:basedOn w:val="Normal"/>
    <w:link w:val="DocumentMapChar"/>
    <w:rsid w:val="009644B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9644BA"/>
    <w:rPr>
      <w:rFonts w:ascii="Tahoma" w:eastAsiaTheme="minorEastAsia" w:hAnsi="Tahoma" w:cs="Tahoma"/>
      <w:kern w:val="0"/>
      <w:sz w:val="20"/>
      <w:shd w:val="clear" w:color="auto" w:fill="000080"/>
      <w:lang w:bidi="ar-SA"/>
      <w14:ligatures w14:val="none"/>
    </w:rPr>
  </w:style>
  <w:style w:type="paragraph" w:styleId="EnvelopeAddress">
    <w:name w:val="envelope address"/>
    <w:basedOn w:val="Normal"/>
    <w:rsid w:val="009644BA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9644BA"/>
    <w:rPr>
      <w:rFonts w:cs="Arial"/>
    </w:rPr>
  </w:style>
  <w:style w:type="character" w:styleId="EndnoteReference">
    <w:name w:val="endnote reference"/>
    <w:rsid w:val="009644BA"/>
    <w:rPr>
      <w:vertAlign w:val="superscript"/>
    </w:rPr>
  </w:style>
  <w:style w:type="character" w:styleId="FootnoteReference">
    <w:name w:val="footnote reference"/>
    <w:rsid w:val="009644BA"/>
    <w:rPr>
      <w:color w:val="0000FF"/>
      <w:vertAlign w:val="superscript"/>
    </w:rPr>
  </w:style>
  <w:style w:type="character" w:styleId="HTMLAcronym">
    <w:name w:val="HTML Acronym"/>
    <w:basedOn w:val="DefaultParagraphFont"/>
    <w:rsid w:val="009644BA"/>
  </w:style>
  <w:style w:type="character" w:styleId="HTMLCite">
    <w:name w:val="HTML Cite"/>
    <w:rsid w:val="009644BA"/>
    <w:rPr>
      <w:i/>
      <w:iCs/>
    </w:rPr>
  </w:style>
  <w:style w:type="character" w:styleId="HTMLDefinition">
    <w:name w:val="HTML Definition"/>
    <w:rsid w:val="009644BA"/>
    <w:rPr>
      <w:i/>
      <w:iCs/>
    </w:rPr>
  </w:style>
  <w:style w:type="character" w:styleId="HTMLVariable">
    <w:name w:val="HTML Variable"/>
    <w:rsid w:val="009644BA"/>
    <w:rPr>
      <w:i/>
      <w:iCs/>
    </w:rPr>
  </w:style>
  <w:style w:type="paragraph" w:styleId="Index1">
    <w:name w:val="index 1"/>
    <w:basedOn w:val="Normal"/>
    <w:rsid w:val="009644BA"/>
    <w:pPr>
      <w:ind w:left="240" w:hanging="240"/>
    </w:pPr>
  </w:style>
  <w:style w:type="paragraph" w:styleId="IndexHeading">
    <w:name w:val="index heading"/>
    <w:basedOn w:val="Normal"/>
    <w:next w:val="Index1"/>
    <w:rsid w:val="009644BA"/>
    <w:rPr>
      <w:rFonts w:ascii="Arial" w:hAnsi="Arial" w:cs="Arial"/>
      <w:b/>
      <w:bCs/>
    </w:rPr>
  </w:style>
  <w:style w:type="character" w:styleId="LineNumber">
    <w:name w:val="line number"/>
    <w:basedOn w:val="DefaultParagraphFont"/>
    <w:rsid w:val="009644BA"/>
  </w:style>
  <w:style w:type="character" w:styleId="PageNumber">
    <w:name w:val="page number"/>
    <w:basedOn w:val="DefaultParagraphFont"/>
    <w:rsid w:val="009644BA"/>
  </w:style>
  <w:style w:type="paragraph" w:styleId="Header">
    <w:name w:val="header"/>
    <w:basedOn w:val="Normal"/>
    <w:link w:val="HeaderChar"/>
    <w:uiPriority w:val="99"/>
    <w:unhideWhenUsed/>
    <w:rsid w:val="009644BA"/>
    <w:pPr>
      <w:tabs>
        <w:tab w:val="center" w:pos="4680"/>
        <w:tab w:val="right" w:pos="9360"/>
      </w:tabs>
      <w:ind w:left="360"/>
    </w:pPr>
    <w:rPr>
      <w:rFonts w:eastAsiaTheme="minorHAnsi" w:cstheme="majorHAnsi"/>
    </w:rPr>
  </w:style>
  <w:style w:type="character" w:customStyle="1" w:styleId="HeaderChar">
    <w:name w:val="Header Char"/>
    <w:basedOn w:val="DefaultParagraphFont"/>
    <w:link w:val="Header"/>
    <w:uiPriority w:val="99"/>
    <w:rsid w:val="009644BA"/>
    <w:rPr>
      <w:rFonts w:ascii="Calibri Light" w:hAnsi="Calibri Light" w:cstheme="majorHAnsi"/>
      <w:kern w:val="0"/>
      <w:sz w:val="32"/>
      <w:lang w:bidi="ar-SA"/>
      <w14:ligatures w14:val="none"/>
    </w:rPr>
  </w:style>
  <w:style w:type="paragraph" w:customStyle="1" w:styleId="Listabc">
    <w:name w:val="List abc"/>
    <w:basedOn w:val="ListNumber"/>
    <w:rsid w:val="009644BA"/>
    <w:pPr>
      <w:tabs>
        <w:tab w:val="left" w:pos="1260"/>
      </w:tabs>
      <w:spacing w:before="120"/>
      <w:ind w:right="432"/>
    </w:pPr>
  </w:style>
  <w:style w:type="paragraph" w:styleId="ListNumber">
    <w:name w:val="List Number"/>
    <w:basedOn w:val="Normal"/>
    <w:rsid w:val="009644BA"/>
    <w:pPr>
      <w:spacing w:line="420" w:lineRule="exact"/>
    </w:pPr>
  </w:style>
  <w:style w:type="paragraph" w:styleId="TOC9">
    <w:name w:val="toc 9"/>
    <w:basedOn w:val="Normal"/>
    <w:next w:val="Normal"/>
    <w:autoRedefine/>
    <w:uiPriority w:val="39"/>
    <w:unhideWhenUsed/>
    <w:rsid w:val="009644BA"/>
    <w:pPr>
      <w:spacing w:before="192" w:after="100"/>
      <w:ind w:left="1760"/>
    </w:pPr>
    <w:rPr>
      <w:rFonts w:cs="Mangal"/>
    </w:rPr>
  </w:style>
  <w:style w:type="paragraph" w:styleId="BodyTextIndent">
    <w:name w:val="Body Text Indent"/>
    <w:basedOn w:val="Normal"/>
    <w:link w:val="BodyTextIndentChar"/>
    <w:unhideWhenUsed/>
    <w:rsid w:val="009644BA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styleId="BalloonText">
    <w:name w:val="Balloon Text"/>
    <w:basedOn w:val="Normal"/>
    <w:link w:val="BalloonTextChar"/>
    <w:rsid w:val="009644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eastAsiaTheme="minorEastAsia" w:hAnsi="Tahoma" w:cs="Tahoma"/>
      <w:kern w:val="0"/>
      <w:sz w:val="16"/>
      <w:szCs w:val="16"/>
      <w:lang w:bidi="ar-SA"/>
      <w14:ligatures w14:val="none"/>
    </w:rPr>
  </w:style>
  <w:style w:type="paragraph" w:styleId="Caption">
    <w:name w:val="caption"/>
    <w:basedOn w:val="Normal"/>
    <w:next w:val="Normal"/>
    <w:qFormat/>
    <w:rsid w:val="009644BA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644BA"/>
    <w:rPr>
      <w:rFonts w:cs="Mangal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44BA"/>
    <w:rPr>
      <w:rFonts w:ascii="Calibri Light" w:eastAsiaTheme="minorEastAsia" w:hAnsi="Calibri Light" w:cs="Mangal"/>
      <w:kern w:val="0"/>
      <w:sz w:val="20"/>
      <w:szCs w:val="18"/>
      <w:lang w:bidi="ar-SA"/>
      <w14:ligatures w14:val="none"/>
    </w:rPr>
  </w:style>
  <w:style w:type="paragraph" w:styleId="CommentSubject">
    <w:name w:val="annotation subject"/>
    <w:basedOn w:val="Normal"/>
    <w:next w:val="Normal"/>
    <w:link w:val="CommentSubjectChar"/>
    <w:rsid w:val="009644BA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rsid w:val="009644BA"/>
    <w:rPr>
      <w:rFonts w:ascii="Calibri Light" w:eastAsiaTheme="minorEastAsia" w:hAnsi="Calibri Light" w:cs="Times New Roman"/>
      <w:b/>
      <w:bCs/>
      <w:kern w:val="0"/>
      <w:sz w:val="20"/>
      <w:lang w:bidi="ar-SA"/>
      <w14:ligatures w14:val="none"/>
    </w:rPr>
  </w:style>
  <w:style w:type="paragraph" w:styleId="EndnoteText">
    <w:name w:val="endnote text"/>
    <w:basedOn w:val="Normal"/>
    <w:link w:val="EndnoteTextChar"/>
    <w:rsid w:val="009644BA"/>
  </w:style>
  <w:style w:type="character" w:customStyle="1" w:styleId="EndnoteTextChar">
    <w:name w:val="Endnote Text Char"/>
    <w:basedOn w:val="DefaultParagraphFont"/>
    <w:link w:val="End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FootnoteText">
    <w:name w:val="footnote text"/>
    <w:basedOn w:val="Normal"/>
    <w:link w:val="FootnoteTextChar"/>
    <w:rsid w:val="009644BA"/>
  </w:style>
  <w:style w:type="character" w:customStyle="1" w:styleId="FootnoteTextChar">
    <w:name w:val="Footnote Text Char"/>
    <w:basedOn w:val="DefaultParagraphFont"/>
    <w:link w:val="FootnoteText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paragraph" w:styleId="Index2">
    <w:name w:val="index 2"/>
    <w:basedOn w:val="Normal"/>
    <w:rsid w:val="009644BA"/>
    <w:pPr>
      <w:ind w:left="480" w:hanging="240"/>
    </w:pPr>
  </w:style>
  <w:style w:type="paragraph" w:styleId="Index3">
    <w:name w:val="index 3"/>
    <w:basedOn w:val="Normal"/>
    <w:rsid w:val="009644BA"/>
    <w:pPr>
      <w:ind w:left="720" w:hanging="240"/>
    </w:pPr>
  </w:style>
  <w:style w:type="paragraph" w:styleId="Index4">
    <w:name w:val="index 4"/>
    <w:basedOn w:val="Normal"/>
    <w:next w:val="Normal"/>
    <w:autoRedefine/>
    <w:rsid w:val="009644BA"/>
    <w:pPr>
      <w:ind w:left="960" w:hanging="240"/>
    </w:pPr>
  </w:style>
  <w:style w:type="paragraph" w:styleId="Index5">
    <w:name w:val="index 5"/>
    <w:basedOn w:val="Normal"/>
    <w:next w:val="Normal"/>
    <w:autoRedefine/>
    <w:rsid w:val="009644BA"/>
    <w:pPr>
      <w:ind w:left="1200" w:hanging="240"/>
    </w:pPr>
  </w:style>
  <w:style w:type="paragraph" w:styleId="Index6">
    <w:name w:val="index 6"/>
    <w:basedOn w:val="Normal"/>
    <w:next w:val="Normal"/>
    <w:autoRedefine/>
    <w:rsid w:val="009644BA"/>
    <w:pPr>
      <w:ind w:left="1440" w:hanging="240"/>
    </w:pPr>
  </w:style>
  <w:style w:type="paragraph" w:styleId="Index7">
    <w:name w:val="index 7"/>
    <w:basedOn w:val="Normal"/>
    <w:next w:val="Normal"/>
    <w:autoRedefine/>
    <w:rsid w:val="009644BA"/>
    <w:pPr>
      <w:ind w:left="1680" w:hanging="240"/>
    </w:pPr>
  </w:style>
  <w:style w:type="paragraph" w:styleId="Index8">
    <w:name w:val="index 8"/>
    <w:basedOn w:val="Normal"/>
    <w:next w:val="Normal"/>
    <w:autoRedefine/>
    <w:rsid w:val="009644BA"/>
    <w:pPr>
      <w:ind w:left="1920" w:hanging="240"/>
    </w:pPr>
  </w:style>
  <w:style w:type="paragraph" w:styleId="Index9">
    <w:name w:val="index 9"/>
    <w:basedOn w:val="Normal"/>
    <w:next w:val="Normal"/>
    <w:autoRedefine/>
    <w:rsid w:val="009644BA"/>
    <w:pPr>
      <w:ind w:left="2160" w:hanging="240"/>
    </w:pPr>
  </w:style>
  <w:style w:type="paragraph" w:styleId="MacroText">
    <w:name w:val="macro"/>
    <w:link w:val="MacroTextChar"/>
    <w:rsid w:val="009644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</w:pPr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character" w:customStyle="1" w:styleId="MacroTextChar">
    <w:name w:val="Macro Text Char"/>
    <w:basedOn w:val="DefaultParagraphFont"/>
    <w:link w:val="MacroText"/>
    <w:rsid w:val="009644BA"/>
    <w:rPr>
      <w:rFonts w:ascii="Courier New" w:eastAsia="Times New Roman" w:hAnsi="Courier New" w:cs="Courier New"/>
      <w:kern w:val="0"/>
      <w:sz w:val="20"/>
      <w:lang w:bidi="ar-SA"/>
      <w14:ligatures w14:val="none"/>
    </w:rPr>
  </w:style>
  <w:style w:type="paragraph" w:styleId="TableofAuthorities">
    <w:name w:val="table of authorities"/>
    <w:basedOn w:val="Normal"/>
    <w:next w:val="Normal"/>
    <w:rsid w:val="009644BA"/>
    <w:pPr>
      <w:ind w:left="240" w:hanging="240"/>
    </w:pPr>
  </w:style>
  <w:style w:type="paragraph" w:styleId="TableofFigures">
    <w:name w:val="table of figures"/>
    <w:basedOn w:val="Normal"/>
    <w:next w:val="Normal"/>
    <w:rsid w:val="009644BA"/>
    <w:pPr>
      <w:ind w:left="480" w:hanging="480"/>
    </w:pPr>
  </w:style>
  <w:style w:type="paragraph" w:styleId="TOAHeading">
    <w:name w:val="toa heading"/>
    <w:basedOn w:val="Normal"/>
    <w:next w:val="Normal"/>
    <w:rsid w:val="009644BA"/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9644BA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eastAsiaTheme="min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9644BA"/>
    <w:pPr>
      <w:tabs>
        <w:tab w:val="left" w:pos="1440"/>
        <w:tab w:val="right" w:leader="dot" w:pos="9350"/>
      </w:tabs>
      <w:spacing w:before="0" w:after="120"/>
      <w:ind w:left="240"/>
      <w:outlineLvl w:val="3"/>
    </w:pPr>
    <w:rPr>
      <w:rFonts w:eastAsiaTheme="minorHAnsi" w:cstheme="majorHAnsi"/>
      <w:b/>
      <w:noProof/>
    </w:rPr>
  </w:style>
  <w:style w:type="paragraph" w:styleId="TOC3">
    <w:name w:val="toc 3"/>
    <w:basedOn w:val="Normal"/>
    <w:autoRedefine/>
    <w:uiPriority w:val="39"/>
    <w:unhideWhenUsed/>
    <w:rsid w:val="009644BA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eastAsiaTheme="minorHAnsi" w:cstheme="majorHAnsi"/>
      <w:i/>
      <w:iCs/>
      <w:noProof/>
    </w:rPr>
  </w:style>
  <w:style w:type="paragraph" w:styleId="TOC4">
    <w:name w:val="toc 4"/>
    <w:basedOn w:val="Normal"/>
    <w:next w:val="Normal"/>
    <w:autoRedefine/>
    <w:uiPriority w:val="39"/>
    <w:unhideWhenUsed/>
    <w:rsid w:val="009644BA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eastAsiaTheme="minorHAnsi" w:cstheme="majorHAnsi"/>
      <w:noProof/>
    </w:rPr>
  </w:style>
  <w:style w:type="paragraph" w:styleId="TOC5">
    <w:name w:val="toc 5"/>
    <w:basedOn w:val="Normal"/>
    <w:next w:val="Normal"/>
    <w:autoRedefine/>
    <w:uiPriority w:val="39"/>
    <w:unhideWhenUsed/>
    <w:rsid w:val="009644BA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</w:rPr>
  </w:style>
  <w:style w:type="paragraph" w:styleId="TOC6">
    <w:name w:val="toc 6"/>
    <w:basedOn w:val="Normal"/>
    <w:next w:val="Normal"/>
    <w:autoRedefine/>
    <w:uiPriority w:val="39"/>
    <w:unhideWhenUsed/>
    <w:rsid w:val="009644BA"/>
    <w:pPr>
      <w:spacing w:before="192" w:after="108"/>
      <w:ind w:left="1116"/>
    </w:pPr>
    <w:rPr>
      <w:rFonts w:cs="Mangal"/>
    </w:rPr>
  </w:style>
  <w:style w:type="paragraph" w:styleId="TOC7">
    <w:name w:val="toc 7"/>
    <w:basedOn w:val="Normal"/>
    <w:next w:val="Normal"/>
    <w:autoRedefine/>
    <w:uiPriority w:val="39"/>
    <w:unhideWhenUsed/>
    <w:rsid w:val="009644BA"/>
    <w:pPr>
      <w:spacing w:before="192" w:after="100"/>
      <w:ind w:left="1320"/>
    </w:pPr>
    <w:rPr>
      <w:rFonts w:cs="Mangal"/>
    </w:rPr>
  </w:style>
  <w:style w:type="paragraph" w:styleId="TOC8">
    <w:name w:val="toc 8"/>
    <w:basedOn w:val="Normal"/>
    <w:next w:val="Normal"/>
    <w:autoRedefine/>
    <w:uiPriority w:val="39"/>
    <w:unhideWhenUsed/>
    <w:rsid w:val="009644BA"/>
    <w:pPr>
      <w:spacing w:before="192" w:after="100"/>
      <w:ind w:left="1540"/>
    </w:pPr>
    <w:rPr>
      <w:rFonts w:cs="Mangal"/>
    </w:rPr>
  </w:style>
  <w:style w:type="paragraph" w:styleId="BodyText">
    <w:name w:val="Body Text"/>
    <w:basedOn w:val="Normal"/>
    <w:link w:val="BodyTextChar"/>
    <w:rsid w:val="009644BA"/>
    <w:pPr>
      <w:numPr>
        <w:numId w:val="2"/>
      </w:numPr>
    </w:pPr>
  </w:style>
  <w:style w:type="character" w:customStyle="1" w:styleId="BodyTextChar">
    <w:name w:val="Body Text Char"/>
    <w:link w:val="BodyText"/>
    <w:rsid w:val="009644BA"/>
    <w:rPr>
      <w:rFonts w:ascii="Calibri Light" w:eastAsiaTheme="minorEastAsia" w:hAnsi="Calibri Light" w:cs="Times New Roman"/>
      <w:color w:val="333399"/>
      <w:kern w:val="0"/>
      <w:sz w:val="20"/>
      <w:lang w:bidi="ar-SA"/>
      <w14:ligatures w14:val="none"/>
    </w:rPr>
  </w:style>
  <w:style w:type="paragraph" w:styleId="ListBullet">
    <w:name w:val="List Bullet"/>
    <w:basedOn w:val="Normal"/>
    <w:rsid w:val="009644BA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9644BA"/>
  </w:style>
  <w:style w:type="paragraph" w:styleId="ListBullet3">
    <w:name w:val="List Bullet 3"/>
    <w:basedOn w:val="Normal"/>
    <w:rsid w:val="009644BA"/>
  </w:style>
  <w:style w:type="paragraph" w:styleId="ListBullet4">
    <w:name w:val="List Bullet 4"/>
    <w:basedOn w:val="Normal"/>
    <w:rsid w:val="009644BA"/>
  </w:style>
  <w:style w:type="paragraph" w:styleId="ListBullet5">
    <w:name w:val="List Bullet 5"/>
    <w:basedOn w:val="Normal"/>
    <w:rsid w:val="009644BA"/>
  </w:style>
  <w:style w:type="paragraph" w:customStyle="1" w:styleId="Academic">
    <w:name w:val="Academic"/>
    <w:basedOn w:val="List"/>
    <w:link w:val="AcademicChar1"/>
    <w:qFormat/>
    <w:rsid w:val="009644BA"/>
    <w:pPr>
      <w:spacing w:before="168"/>
      <w:ind w:left="0"/>
    </w:pPr>
    <w:rPr>
      <w:color w:val="7030A0"/>
    </w:rPr>
  </w:style>
  <w:style w:type="character" w:customStyle="1" w:styleId="AcademicChar1">
    <w:name w:val="Academic Char1"/>
    <w:link w:val="Academic"/>
    <w:rsid w:val="009644BA"/>
    <w:rPr>
      <w:rFonts w:ascii="Calibri Light" w:hAnsi="Calibri Light" w:cstheme="majorHAnsi"/>
      <w:color w:val="7030A0"/>
      <w:kern w:val="0"/>
      <w:sz w:val="32"/>
      <w:lang w:bidi="ar-SA"/>
      <w14:ligatures w14:val="none"/>
    </w:rPr>
  </w:style>
  <w:style w:type="paragraph" w:customStyle="1" w:styleId="Academic2">
    <w:name w:val="Academic 2"/>
    <w:basedOn w:val="Academic"/>
    <w:link w:val="Academic2Char"/>
    <w:rsid w:val="009644BA"/>
    <w:rPr>
      <w:color w:val="CC9900"/>
    </w:rPr>
  </w:style>
  <w:style w:type="character" w:customStyle="1" w:styleId="Academic2Char">
    <w:name w:val="Academic 2 Char"/>
    <w:link w:val="Academic2"/>
    <w:rsid w:val="009644BA"/>
    <w:rPr>
      <w:rFonts w:ascii="Calibri Light" w:hAnsi="Calibri Light" w:cstheme="majorHAnsi"/>
      <w:color w:val="CC9900"/>
      <w:kern w:val="0"/>
      <w:sz w:val="32"/>
      <w:lang w:bidi="ar-SA"/>
      <w14:ligatures w14:val="none"/>
    </w:rPr>
  </w:style>
  <w:style w:type="paragraph" w:customStyle="1" w:styleId="Academic2Detail">
    <w:name w:val="Academic 2 Detail"/>
    <w:basedOn w:val="Academic2"/>
    <w:rsid w:val="009644BA"/>
    <w:pPr>
      <w:ind w:left="245"/>
    </w:pPr>
    <w:rPr>
      <w:color w:val="800000"/>
      <w:sz w:val="28"/>
    </w:rPr>
  </w:style>
  <w:style w:type="paragraph" w:customStyle="1" w:styleId="AcademicDetail">
    <w:name w:val="Academic Detail"/>
    <w:basedOn w:val="Academic"/>
    <w:rsid w:val="009644BA"/>
    <w:pPr>
      <w:ind w:left="245"/>
    </w:pPr>
    <w:rPr>
      <w:color w:val="800000"/>
      <w:sz w:val="28"/>
    </w:rPr>
  </w:style>
  <w:style w:type="paragraph" w:styleId="BodyTextIndent2">
    <w:name w:val="Body Text Indent 2"/>
    <w:basedOn w:val="Normal"/>
    <w:link w:val="BodyTextIndent2Char"/>
    <w:rsid w:val="009644BA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Comment">
    <w:name w:val="Comment"/>
    <w:basedOn w:val="List"/>
    <w:link w:val="CommentChar"/>
    <w:qFormat/>
    <w:rsid w:val="009644BA"/>
    <w:pPr>
      <w:numPr>
        <w:numId w:val="11"/>
      </w:numPr>
      <w:shd w:val="clear" w:color="auto" w:fill="D9F2D0" w:themeFill="accent6" w:themeFillTint="33"/>
      <w:tabs>
        <w:tab w:val="left" w:pos="1890"/>
      </w:tabs>
      <w:spacing w:before="168" w:after="168"/>
    </w:pPr>
    <w:rPr>
      <w:color w:val="3A7C22" w:themeColor="accent6" w:themeShade="BF"/>
      <w:shd w:val="clear" w:color="auto" w:fill="D9F2D0" w:themeFill="accent6" w:themeFillTint="33"/>
    </w:rPr>
  </w:style>
  <w:style w:type="character" w:customStyle="1" w:styleId="CommentChar">
    <w:name w:val="Comment Char"/>
    <w:link w:val="Comment"/>
    <w:rsid w:val="009644BA"/>
    <w:rPr>
      <w:rFonts w:ascii="Calibri Light" w:hAnsi="Calibri Light" w:cstheme="majorHAnsi"/>
      <w:color w:val="3A7C22" w:themeColor="accent6" w:themeShade="BF"/>
      <w:kern w:val="0"/>
      <w:sz w:val="20"/>
      <w:shd w:val="clear" w:color="auto" w:fill="D9F2D0" w:themeFill="accent6" w:themeFillTint="33"/>
      <w:lang w:bidi="ar-SA"/>
      <w14:ligatures w14:val="none"/>
    </w:rPr>
  </w:style>
  <w:style w:type="paragraph" w:customStyle="1" w:styleId="CommentDetail">
    <w:name w:val="Comment Detail"/>
    <w:basedOn w:val="Comment"/>
    <w:rsid w:val="009644BA"/>
    <w:rPr>
      <w:rFonts w:ascii="Courier New" w:hAnsi="Courier New"/>
      <w:color w:val="333300"/>
    </w:rPr>
  </w:style>
  <w:style w:type="character" w:customStyle="1" w:styleId="Continued">
    <w:name w:val="Continued"/>
    <w:rsid w:val="009644BA"/>
    <w:rPr>
      <w:color w:val="808000"/>
    </w:rPr>
  </w:style>
  <w:style w:type="paragraph" w:customStyle="1" w:styleId="Definition">
    <w:name w:val="Definition"/>
    <w:basedOn w:val="Central"/>
    <w:link w:val="DefinitionChar"/>
    <w:rsid w:val="009644BA"/>
    <w:pPr>
      <w:widowControl w:val="0"/>
      <w:numPr>
        <w:numId w:val="26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veloping">
    <w:name w:val="Developing"/>
    <w:rsid w:val="009644BA"/>
    <w:rPr>
      <w:color w:val="808000"/>
    </w:rPr>
  </w:style>
  <w:style w:type="character" w:customStyle="1" w:styleId="Docnote">
    <w:name w:val="Docnote"/>
    <w:basedOn w:val="FootnoteReference"/>
    <w:rsid w:val="009644BA"/>
    <w:rPr>
      <w:color w:val="0000FF"/>
      <w:vertAlign w:val="superscript"/>
    </w:rPr>
  </w:style>
  <w:style w:type="character" w:customStyle="1" w:styleId="DocOnly">
    <w:name w:val="DocOnly"/>
    <w:basedOn w:val="DefaultParagraphFont"/>
    <w:rsid w:val="009644BA"/>
  </w:style>
  <w:style w:type="paragraph" w:customStyle="1" w:styleId="Element">
    <w:name w:val="Element"/>
    <w:basedOn w:val="Normal"/>
    <w:rsid w:val="009644BA"/>
    <w:rPr>
      <w:color w:val="FF00FF"/>
    </w:rPr>
  </w:style>
  <w:style w:type="paragraph" w:customStyle="1" w:styleId="Elementheading">
    <w:name w:val="Element heading"/>
    <w:basedOn w:val="Heading2"/>
    <w:next w:val="Element"/>
    <w:rsid w:val="009644BA"/>
    <w:rPr>
      <w:color w:val="FF00FF"/>
    </w:rPr>
  </w:style>
  <w:style w:type="paragraph" w:customStyle="1" w:styleId="Formal">
    <w:name w:val="Formal"/>
    <w:basedOn w:val="Normal"/>
    <w:rsid w:val="009644BA"/>
  </w:style>
  <w:style w:type="paragraph" w:customStyle="1" w:styleId="Given">
    <w:name w:val="Given"/>
    <w:basedOn w:val="Normal"/>
    <w:rsid w:val="009644BA"/>
  </w:style>
  <w:style w:type="character" w:customStyle="1" w:styleId="INDEX">
    <w:name w:val="INDEX"/>
    <w:rsid w:val="009644BA"/>
    <w:rPr>
      <w:caps/>
    </w:rPr>
  </w:style>
  <w:style w:type="paragraph" w:styleId="List">
    <w:name w:val="List"/>
    <w:basedOn w:val="Normal"/>
    <w:uiPriority w:val="99"/>
    <w:unhideWhenUsed/>
    <w:rsid w:val="009644BA"/>
    <w:pPr>
      <w:spacing w:before="192"/>
      <w:ind w:left="360"/>
    </w:pPr>
    <w:rPr>
      <w:rFonts w:eastAsiaTheme="minorHAnsi" w:cstheme="majorHAnsi"/>
    </w:rPr>
  </w:style>
  <w:style w:type="paragraph" w:styleId="List2">
    <w:name w:val="List 2"/>
    <w:basedOn w:val="Normal"/>
    <w:uiPriority w:val="99"/>
    <w:unhideWhenUsed/>
    <w:rsid w:val="009644BA"/>
    <w:pPr>
      <w:spacing w:after="72"/>
      <w:ind w:left="240"/>
      <w15:collapsed/>
    </w:pPr>
    <w:rPr>
      <w:rFonts w:eastAsiaTheme="minorHAnsi" w:cstheme="majorHAnsi"/>
    </w:rPr>
  </w:style>
  <w:style w:type="paragraph" w:styleId="ListNumber2">
    <w:name w:val="List Number 2"/>
    <w:basedOn w:val="Normal"/>
    <w:uiPriority w:val="99"/>
    <w:unhideWhenUsed/>
    <w:rsid w:val="009644BA"/>
    <w:pPr>
      <w:numPr>
        <w:numId w:val="14"/>
      </w:numPr>
      <w:spacing w:before="192"/>
      <w:contextualSpacing/>
    </w:pPr>
    <w:rPr>
      <w:rFonts w:eastAsiaTheme="minorHAnsi" w:cstheme="majorHAnsi"/>
    </w:rPr>
  </w:style>
  <w:style w:type="paragraph" w:styleId="ListNumber3">
    <w:name w:val="List Number 3"/>
    <w:basedOn w:val="Normal"/>
    <w:rsid w:val="009644BA"/>
  </w:style>
  <w:style w:type="paragraph" w:styleId="ListNumber4">
    <w:name w:val="List Number 4"/>
    <w:basedOn w:val="Normal"/>
    <w:uiPriority w:val="99"/>
    <w:rsid w:val="009644BA"/>
  </w:style>
  <w:style w:type="paragraph" w:styleId="ListNumber5">
    <w:name w:val="List Number 5"/>
    <w:basedOn w:val="Normal"/>
    <w:rsid w:val="009644BA"/>
  </w:style>
  <w:style w:type="paragraph" w:customStyle="1" w:styleId="MainPoint">
    <w:name w:val="Main Point"/>
    <w:basedOn w:val="Normal"/>
    <w:rsid w:val="009644BA"/>
  </w:style>
  <w:style w:type="paragraph" w:customStyle="1" w:styleId="MapTitle">
    <w:name w:val="Map Title"/>
    <w:basedOn w:val="Title"/>
    <w:next w:val="Normal"/>
    <w:rsid w:val="009644BA"/>
  </w:style>
  <w:style w:type="character" w:customStyle="1" w:styleId="Name">
    <w:name w:val="Name"/>
    <w:basedOn w:val="DefaultParagraphFont"/>
    <w:rsid w:val="009644BA"/>
  </w:style>
  <w:style w:type="paragraph" w:customStyle="1" w:styleId="New">
    <w:name w:val="New"/>
    <w:basedOn w:val="Normal"/>
    <w:rsid w:val="009644BA"/>
  </w:style>
  <w:style w:type="paragraph" w:customStyle="1" w:styleId="Normal2Detail">
    <w:name w:val="Normal 2 Detail"/>
    <w:basedOn w:val="Normal2"/>
    <w:rsid w:val="009644BA"/>
    <w:pPr>
      <w:numPr>
        <w:ilvl w:val="2"/>
        <w:numId w:val="3"/>
      </w:numPr>
    </w:pPr>
  </w:style>
  <w:style w:type="paragraph" w:customStyle="1" w:styleId="NormalDetail">
    <w:name w:val="Normal Detail"/>
    <w:basedOn w:val="Normal"/>
    <w:rsid w:val="00FA3691"/>
    <w:pPr>
      <w:ind w:left="300"/>
    </w:pPr>
    <w:rPr>
      <w:rFonts w:eastAsiaTheme="majorEastAsia"/>
    </w:rPr>
  </w:style>
  <w:style w:type="paragraph" w:customStyle="1" w:styleId="NormalDetail1">
    <w:name w:val="Normal Detail 1"/>
    <w:basedOn w:val="Normal"/>
    <w:rsid w:val="009644BA"/>
    <w:pPr>
      <w:numPr>
        <w:numId w:val="3"/>
      </w:numPr>
    </w:pPr>
  </w:style>
  <w:style w:type="paragraph" w:customStyle="1" w:styleId="Number">
    <w:name w:val="Number"/>
    <w:basedOn w:val="Normal"/>
    <w:rsid w:val="009644BA"/>
    <w:pPr>
      <w:spacing w:line="420" w:lineRule="exact"/>
    </w:pPr>
  </w:style>
  <w:style w:type="paragraph" w:customStyle="1" w:styleId="PointBullet">
    <w:name w:val="Point Bullet"/>
    <w:basedOn w:val="Normal"/>
    <w:rsid w:val="009644BA"/>
  </w:style>
  <w:style w:type="paragraph" w:customStyle="1" w:styleId="PointLetter">
    <w:name w:val="Point Letter"/>
    <w:basedOn w:val="Normal"/>
    <w:rsid w:val="009644BA"/>
  </w:style>
  <w:style w:type="paragraph" w:customStyle="1" w:styleId="PointNumber">
    <w:name w:val="Point Number"/>
    <w:basedOn w:val="Normal"/>
    <w:rsid w:val="009644BA"/>
  </w:style>
  <w:style w:type="character" w:customStyle="1" w:styleId="Printnote">
    <w:name w:val="Printnote"/>
    <w:basedOn w:val="FootnoteReference"/>
    <w:rsid w:val="009644BA"/>
    <w:rPr>
      <w:color w:val="0000FF"/>
      <w:vertAlign w:val="superscript"/>
    </w:rPr>
  </w:style>
  <w:style w:type="character" w:customStyle="1" w:styleId="PrintOnly">
    <w:name w:val="PrintOnly"/>
    <w:basedOn w:val="DefaultParagraphFont"/>
    <w:uiPriority w:val="1"/>
    <w:qFormat/>
    <w:rsid w:val="009644BA"/>
  </w:style>
  <w:style w:type="character" w:customStyle="1" w:styleId="Remark">
    <w:name w:val="Remark"/>
    <w:rsid w:val="009644BA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9644BA"/>
  </w:style>
  <w:style w:type="character" w:customStyle="1" w:styleId="SimLink">
    <w:name w:val="SimLink"/>
    <w:rsid w:val="009644BA"/>
    <w:rPr>
      <w:color w:val="0000FF"/>
      <w:u w:val="single" w:color="0000FF"/>
    </w:rPr>
  </w:style>
  <w:style w:type="paragraph" w:customStyle="1" w:styleId="Truth">
    <w:name w:val="Truth"/>
    <w:basedOn w:val="Normal"/>
    <w:qFormat/>
    <w:rsid w:val="009644BA"/>
    <w:pPr>
      <w:numPr>
        <w:numId w:val="25"/>
      </w:numPr>
      <w:tabs>
        <w:tab w:val="left" w:pos="2664"/>
      </w:tabs>
      <w:spacing w:before="48" w:after="48"/>
    </w:pPr>
  </w:style>
  <w:style w:type="character" w:customStyle="1" w:styleId="Webnote">
    <w:name w:val="Webnote"/>
    <w:basedOn w:val="FootnoteReference"/>
    <w:rsid w:val="009644BA"/>
    <w:rPr>
      <w:color w:val="0000FF"/>
      <w:vertAlign w:val="superscript"/>
    </w:rPr>
  </w:style>
  <w:style w:type="character" w:customStyle="1" w:styleId="WebOnly">
    <w:name w:val="WebOnly"/>
    <w:basedOn w:val="DefaultParagraphFont"/>
    <w:rsid w:val="009644BA"/>
  </w:style>
  <w:style w:type="character" w:customStyle="1" w:styleId="Word">
    <w:name w:val="Word"/>
    <w:rsid w:val="009644BA"/>
    <w:rPr>
      <w:smallCaps/>
      <w:color w:val="808000"/>
    </w:rPr>
  </w:style>
  <w:style w:type="paragraph" w:customStyle="1" w:styleId="Objection-Response">
    <w:name w:val="Objection-Response"/>
    <w:basedOn w:val="Normal"/>
    <w:rsid w:val="009644BA"/>
  </w:style>
  <w:style w:type="paragraph" w:customStyle="1" w:styleId="NumberedDefinition">
    <w:name w:val="Numbered Definition"/>
    <w:basedOn w:val="Definition"/>
    <w:rsid w:val="009644BA"/>
    <w:pPr>
      <w:numPr>
        <w:numId w:val="18"/>
      </w:numPr>
      <w:tabs>
        <w:tab w:val="left" w:pos="1685"/>
      </w:tabs>
    </w:pPr>
  </w:style>
  <w:style w:type="paragraph" w:customStyle="1" w:styleId="Definition2">
    <w:name w:val="Definition 2"/>
    <w:basedOn w:val="Central2"/>
    <w:link w:val="Definition2Char"/>
    <w:rsid w:val="009644BA"/>
  </w:style>
  <w:style w:type="paragraph" w:customStyle="1" w:styleId="BoxedPoint">
    <w:name w:val="Boxed Point"/>
    <w:basedOn w:val="Normal"/>
    <w:link w:val="BoxedPointChar"/>
    <w:rsid w:val="009644BA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paragraph" w:customStyle="1" w:styleId="Central">
    <w:name w:val="Central"/>
    <w:basedOn w:val="Normal"/>
    <w:link w:val="CentralChar"/>
    <w:rsid w:val="009644BA"/>
    <w:rPr>
      <w:color w:val="4EA72E" w:themeColor="accent6"/>
    </w:rPr>
  </w:style>
  <w:style w:type="paragraph" w:customStyle="1" w:styleId="Detail2">
    <w:name w:val="Detail 2"/>
    <w:basedOn w:val="Normal"/>
    <w:rsid w:val="009644BA"/>
  </w:style>
  <w:style w:type="paragraph" w:customStyle="1" w:styleId="Short">
    <w:name w:val="Short"/>
    <w:basedOn w:val="Normal"/>
    <w:rsid w:val="009644BA"/>
  </w:style>
  <w:style w:type="character" w:customStyle="1" w:styleId="AcademicChar">
    <w:name w:val="AcademicChar"/>
    <w:basedOn w:val="DefaultParagraphFont"/>
    <w:rsid w:val="009644BA"/>
  </w:style>
  <w:style w:type="character" w:customStyle="1" w:styleId="DetailChar">
    <w:name w:val="DetailChar"/>
    <w:basedOn w:val="DefaultParagraphFont"/>
    <w:rsid w:val="009644BA"/>
  </w:style>
  <w:style w:type="character" w:customStyle="1" w:styleId="ShortChar">
    <w:name w:val="ShortChar"/>
    <w:basedOn w:val="DefaultParagraphFont"/>
    <w:rsid w:val="009644BA"/>
  </w:style>
  <w:style w:type="paragraph" w:customStyle="1" w:styleId="Doubt">
    <w:name w:val="Doubt"/>
    <w:basedOn w:val="Normal"/>
    <w:rsid w:val="009644BA"/>
  </w:style>
  <w:style w:type="paragraph" w:customStyle="1" w:styleId="AppliedInterest">
    <w:name w:val="Applied Interest"/>
    <w:basedOn w:val="Normal"/>
    <w:rsid w:val="009644BA"/>
  </w:style>
  <w:style w:type="paragraph" w:customStyle="1" w:styleId="Universalist">
    <w:name w:val="Universalist"/>
    <w:basedOn w:val="AppliedInterest"/>
    <w:rsid w:val="009644BA"/>
  </w:style>
  <w:style w:type="paragraph" w:customStyle="1" w:styleId="Specialized">
    <w:name w:val="Specialized"/>
    <w:basedOn w:val="Normal"/>
    <w:rsid w:val="009644BA"/>
  </w:style>
  <w:style w:type="paragraph" w:customStyle="1" w:styleId="Human">
    <w:name w:val="Human"/>
    <w:basedOn w:val="Normal"/>
    <w:rsid w:val="009644BA"/>
  </w:style>
  <w:style w:type="paragraph" w:customStyle="1" w:styleId="Main">
    <w:name w:val="Main"/>
    <w:basedOn w:val="Normal"/>
    <w:qFormat/>
    <w:rsid w:val="009644BA"/>
    <w:rPr>
      <w:color w:val="00B0F0"/>
    </w:rPr>
  </w:style>
  <w:style w:type="paragraph" w:customStyle="1" w:styleId="CentralStatement">
    <w:name w:val="Central Statement"/>
    <w:basedOn w:val="Normal"/>
    <w:rsid w:val="009644BA"/>
  </w:style>
  <w:style w:type="paragraph" w:customStyle="1" w:styleId="Definition3">
    <w:name w:val="Definition 3"/>
    <w:basedOn w:val="Central3"/>
    <w:link w:val="Definition3Char"/>
    <w:rsid w:val="009644BA"/>
  </w:style>
  <w:style w:type="paragraph" w:customStyle="1" w:styleId="Stem">
    <w:name w:val="Stem"/>
    <w:basedOn w:val="Normal"/>
    <w:rsid w:val="009644BA"/>
  </w:style>
  <w:style w:type="character" w:customStyle="1" w:styleId="LongOnly">
    <w:name w:val="LongOnly"/>
    <w:basedOn w:val="DefaultParagraphFont"/>
    <w:rsid w:val="009644BA"/>
  </w:style>
  <w:style w:type="character" w:customStyle="1" w:styleId="ShortOnly">
    <w:name w:val="ShortOnly"/>
    <w:basedOn w:val="DefaultParagraphFont"/>
    <w:rsid w:val="009644BA"/>
  </w:style>
  <w:style w:type="paragraph" w:customStyle="1" w:styleId="Announcement">
    <w:name w:val="Announcement"/>
    <w:basedOn w:val="Normal"/>
    <w:next w:val="Normal"/>
    <w:link w:val="AnnouncementChar"/>
    <w:rsid w:val="009644BA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paragraph" w:customStyle="1" w:styleId="Essence">
    <w:name w:val="Essence"/>
    <w:basedOn w:val="Central"/>
    <w:rsid w:val="009644BA"/>
  </w:style>
  <w:style w:type="paragraph" w:customStyle="1" w:styleId="SecondTitle">
    <w:name w:val="Second Title"/>
    <w:basedOn w:val="Announcement"/>
    <w:next w:val="Normal"/>
    <w:link w:val="SecondTitleChar"/>
    <w:rsid w:val="009644BA"/>
    <w:pPr>
      <w:outlineLvl w:val="0"/>
    </w:pPr>
    <w:rPr>
      <w:b/>
      <w:kern w:val="36"/>
    </w:rPr>
  </w:style>
  <w:style w:type="character" w:customStyle="1" w:styleId="HiddenFont">
    <w:name w:val="HiddenFont"/>
    <w:basedOn w:val="DefaultParagraphFont"/>
    <w:rsid w:val="009644BA"/>
  </w:style>
  <w:style w:type="paragraph" w:customStyle="1" w:styleId="Heading3Red">
    <w:name w:val="Heading 3 Red"/>
    <w:basedOn w:val="Heading3"/>
    <w:next w:val="Normal"/>
    <w:rsid w:val="009644BA"/>
    <w:rPr>
      <w:color w:val="FF0000"/>
      <w:u w:color="FF0000"/>
    </w:rPr>
  </w:style>
  <w:style w:type="paragraph" w:customStyle="1" w:styleId="Heading3Indigo">
    <w:name w:val="Heading 3 Indigo"/>
    <w:basedOn w:val="Heading3Red"/>
    <w:rsid w:val="009644BA"/>
    <w:rPr>
      <w:color w:val="333399"/>
      <w:u w:color="333399"/>
    </w:rPr>
  </w:style>
  <w:style w:type="paragraph" w:customStyle="1" w:styleId="Heading3Lime">
    <w:name w:val="Heading 3 Lime"/>
    <w:basedOn w:val="Heading3Red"/>
    <w:rsid w:val="009644BA"/>
    <w:rPr>
      <w:color w:val="99CC00"/>
      <w:u w:color="99CC00"/>
    </w:rPr>
  </w:style>
  <w:style w:type="paragraph" w:customStyle="1" w:styleId="Heading6Red">
    <w:name w:val="Heading 6 Red"/>
    <w:basedOn w:val="Heading6"/>
    <w:rsid w:val="009644BA"/>
    <w:rPr>
      <w:color w:val="FF0000"/>
      <w:u w:color="FF0000"/>
    </w:rPr>
  </w:style>
  <w:style w:type="paragraph" w:customStyle="1" w:styleId="Heading6Indigo">
    <w:name w:val="Heading 6 Indigo"/>
    <w:basedOn w:val="Heading6"/>
    <w:rsid w:val="009644BA"/>
    <w:rPr>
      <w:color w:val="333399"/>
      <w:u w:color="333399"/>
    </w:rPr>
  </w:style>
  <w:style w:type="paragraph" w:customStyle="1" w:styleId="StyleTOC3Before0ptAfter0pt">
    <w:name w:val="Style TOC 3 + Before:  0 pt After:  0 pt"/>
    <w:basedOn w:val="TOC3"/>
    <w:rsid w:val="009644BA"/>
    <w:pPr>
      <w:spacing w:before="0"/>
    </w:pPr>
    <w:rPr>
      <w:i w:val="0"/>
    </w:rPr>
  </w:style>
  <w:style w:type="paragraph" w:customStyle="1" w:styleId="LinkFrom">
    <w:name w:val="Link From"/>
    <w:basedOn w:val="Normal"/>
    <w:rsid w:val="009644BA"/>
  </w:style>
  <w:style w:type="paragraph" w:customStyle="1" w:styleId="LinkTo">
    <w:name w:val="Link To"/>
    <w:basedOn w:val="Normal"/>
    <w:rsid w:val="009644BA"/>
  </w:style>
  <w:style w:type="paragraph" w:customStyle="1" w:styleId="Personal">
    <w:name w:val="Personal"/>
    <w:basedOn w:val="Normal"/>
    <w:rsid w:val="009644BA"/>
    <w:rPr>
      <w:color w:val="00B050"/>
    </w:rPr>
  </w:style>
  <w:style w:type="paragraph" w:customStyle="1" w:styleId="Heading1A">
    <w:name w:val="Heading 1A"/>
    <w:basedOn w:val="Heading1"/>
    <w:rsid w:val="009644BA"/>
  </w:style>
  <w:style w:type="paragraph" w:customStyle="1" w:styleId="Heading2A">
    <w:name w:val="Heading 2A"/>
    <w:basedOn w:val="Heading2"/>
    <w:rsid w:val="009644BA"/>
  </w:style>
  <w:style w:type="paragraph" w:customStyle="1" w:styleId="Heading3A">
    <w:name w:val="Heading 3A"/>
    <w:basedOn w:val="Heading3"/>
    <w:rsid w:val="009644BA"/>
  </w:style>
  <w:style w:type="paragraph" w:customStyle="1" w:styleId="Heading4A">
    <w:name w:val="Heading 4A"/>
    <w:basedOn w:val="Heading4"/>
    <w:rsid w:val="009644BA"/>
  </w:style>
  <w:style w:type="paragraph" w:customStyle="1" w:styleId="Heading5A">
    <w:name w:val="Heading 5A"/>
    <w:basedOn w:val="Heading5"/>
    <w:rsid w:val="009644BA"/>
    <w:pPr>
      <w:widowControl w:val="0"/>
    </w:pPr>
  </w:style>
  <w:style w:type="paragraph" w:customStyle="1" w:styleId="Source">
    <w:name w:val="Source"/>
    <w:basedOn w:val="Normal"/>
    <w:rsid w:val="009644BA"/>
    <w:pPr>
      <w:numPr>
        <w:numId w:val="6"/>
      </w:numPr>
      <w:tabs>
        <w:tab w:val="clear" w:pos="1440"/>
        <w:tab w:val="left" w:pos="1685"/>
      </w:tabs>
      <w:ind w:left="245"/>
    </w:pPr>
  </w:style>
  <w:style w:type="paragraph" w:customStyle="1" w:styleId="Central2">
    <w:name w:val="Central 2"/>
    <w:basedOn w:val="Central"/>
    <w:link w:val="Central2Char"/>
    <w:rsid w:val="009644BA"/>
    <w:pPr>
      <w:ind w:left="245"/>
    </w:pPr>
    <w:rPr>
      <w:color w:val="333399"/>
    </w:rPr>
  </w:style>
  <w:style w:type="paragraph" w:customStyle="1" w:styleId="Axiom">
    <w:name w:val="Axiom"/>
    <w:basedOn w:val="ListParagraph"/>
    <w:qFormat/>
    <w:rsid w:val="009644BA"/>
    <w:pPr>
      <w:numPr>
        <w:numId w:val="10"/>
      </w:numPr>
      <w:tabs>
        <w:tab w:val="left" w:pos="2664"/>
      </w:tabs>
      <w:spacing w:before="48" w:after="48"/>
    </w:pPr>
  </w:style>
  <w:style w:type="paragraph" w:customStyle="1" w:styleId="Proposition">
    <w:name w:val="Proposition"/>
    <w:basedOn w:val="Normal"/>
    <w:next w:val="Normal"/>
    <w:rsid w:val="009644BA"/>
    <w:pPr>
      <w:numPr>
        <w:numId w:val="1"/>
      </w:numPr>
    </w:pPr>
  </w:style>
  <w:style w:type="paragraph" w:customStyle="1" w:styleId="Assertion">
    <w:name w:val="Assertion"/>
    <w:basedOn w:val="Normal"/>
    <w:next w:val="Normal"/>
    <w:rsid w:val="009644BA"/>
    <w:pPr>
      <w:numPr>
        <w:numId w:val="4"/>
      </w:numPr>
      <w:tabs>
        <w:tab w:val="left" w:pos="1620"/>
      </w:tabs>
    </w:pPr>
  </w:style>
  <w:style w:type="character" w:customStyle="1" w:styleId="AnnouncementChar">
    <w:name w:val="Announcement Char"/>
    <w:link w:val="Announcement"/>
    <w:rsid w:val="009644BA"/>
    <w:rPr>
      <w:rFonts w:ascii="Rockwell Extra Bold" w:eastAsiaTheme="minorEastAsia" w:hAnsi="Rockwell Extra Bold" w:cs="Times New Roman"/>
      <w:caps/>
      <w:spacing w:val="60"/>
      <w:w w:val="125"/>
      <w:kern w:val="0"/>
      <w:sz w:val="32"/>
      <w:szCs w:val="32"/>
      <w:lang w:bidi="ar-SA"/>
      <w14:ligatures w14:val="none"/>
    </w:rPr>
  </w:style>
  <w:style w:type="character" w:customStyle="1" w:styleId="apple-converted-space">
    <w:name w:val="apple-converted-space"/>
    <w:basedOn w:val="DefaultParagraphFont"/>
    <w:rsid w:val="009644BA"/>
  </w:style>
  <w:style w:type="character" w:customStyle="1" w:styleId="BoxedPointChar">
    <w:name w:val="Boxed Point Char"/>
    <w:link w:val="BoxedPoint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character" w:customStyle="1" w:styleId="CentralChar">
    <w:name w:val="Central Char"/>
    <w:link w:val="Central"/>
    <w:rsid w:val="009644BA"/>
    <w:rPr>
      <w:rFonts w:ascii="Calibri Light" w:eastAsiaTheme="minorEastAsia" w:hAnsi="Calibri Light" w:cs="Times New Roman"/>
      <w:color w:val="4EA72E" w:themeColor="accent6"/>
      <w:kern w:val="0"/>
      <w:sz w:val="32"/>
      <w:szCs w:val="32"/>
      <w:lang w:bidi="ar-SA"/>
      <w14:ligatures w14:val="none"/>
    </w:rPr>
  </w:style>
  <w:style w:type="paragraph" w:customStyle="1" w:styleId="DetailTrack">
    <w:name w:val="Detail Track"/>
    <w:basedOn w:val="Normal"/>
    <w:rsid w:val="009644BA"/>
    <w:pPr>
      <w:spacing w:after="120" w:line="300" w:lineRule="exact"/>
    </w:pPr>
    <w:rPr>
      <w:color w:val="808080"/>
      <w:sz w:val="24"/>
    </w:rPr>
  </w:style>
  <w:style w:type="paragraph" w:customStyle="1" w:styleId="DetailLine">
    <w:name w:val="DetailLine"/>
    <w:basedOn w:val="Normal"/>
    <w:rsid w:val="009644BA"/>
    <w:pPr>
      <w:spacing w:before="120"/>
      <w:ind w:left="288"/>
    </w:pPr>
  </w:style>
  <w:style w:type="character" w:customStyle="1" w:styleId="EssentialIdea">
    <w:name w:val="Essential Idea"/>
    <w:rsid w:val="009644BA"/>
    <w:rPr>
      <w:caps/>
      <w:sz w:val="23"/>
    </w:rPr>
  </w:style>
  <w:style w:type="paragraph" w:customStyle="1" w:styleId="Heading1Indigo">
    <w:name w:val="Heading 1 Indigo"/>
    <w:basedOn w:val="Heading1"/>
    <w:rsid w:val="009644BA"/>
    <w:rPr>
      <w:color w:val="333399"/>
    </w:rPr>
  </w:style>
  <w:style w:type="paragraph" w:customStyle="1" w:styleId="Heading1B">
    <w:name w:val="Heading 1B"/>
    <w:basedOn w:val="Heading1A"/>
    <w:rsid w:val="009644BA"/>
  </w:style>
  <w:style w:type="paragraph" w:customStyle="1" w:styleId="Heading2Indigo">
    <w:name w:val="Heading 2 Indigo"/>
    <w:basedOn w:val="Heading2"/>
    <w:rsid w:val="009644BA"/>
    <w:rPr>
      <w:color w:val="333399"/>
    </w:rPr>
  </w:style>
  <w:style w:type="character" w:customStyle="1" w:styleId="keyterm">
    <w:name w:val="keyterm"/>
    <w:basedOn w:val="DefaultParagraphFont"/>
    <w:rsid w:val="009644BA"/>
  </w:style>
  <w:style w:type="character" w:customStyle="1" w:styleId="MainIdea">
    <w:name w:val="Main Idea"/>
    <w:rsid w:val="009644BA"/>
    <w:rPr>
      <w:b/>
      <w:shd w:val="clear" w:color="auto" w:fill="99CCFF"/>
    </w:rPr>
  </w:style>
  <w:style w:type="paragraph" w:customStyle="1" w:styleId="MainLine">
    <w:name w:val="MainLine"/>
    <w:basedOn w:val="Normal"/>
    <w:next w:val="DetailLine"/>
    <w:rsid w:val="009644BA"/>
    <w:pPr>
      <w:spacing w:before="360"/>
    </w:pPr>
  </w:style>
  <w:style w:type="character" w:customStyle="1" w:styleId="mwe-math-mathml-inlinemwe-math-mathml-a11y">
    <w:name w:val="mwe-math-mathml-inline mwe-math-mathml-a11y"/>
    <w:basedOn w:val="DefaultParagraphFont"/>
    <w:rsid w:val="009644BA"/>
  </w:style>
  <w:style w:type="paragraph" w:styleId="NormalIndent">
    <w:name w:val="Normal Indent"/>
    <w:basedOn w:val="Normal"/>
    <w:uiPriority w:val="99"/>
    <w:unhideWhenUsed/>
    <w:rsid w:val="009644BA"/>
    <w:pPr>
      <w:ind w:left="360"/>
    </w:pPr>
    <w:rPr>
      <w:rFonts w:cs="Mangal"/>
    </w:rPr>
  </w:style>
  <w:style w:type="character" w:customStyle="1" w:styleId="RationalIdea">
    <w:name w:val="Rational Idea"/>
    <w:rsid w:val="009644BA"/>
    <w:rPr>
      <w:b/>
      <w:bCs/>
      <w:shd w:val="clear" w:color="auto" w:fill="99CCFF"/>
    </w:rPr>
  </w:style>
  <w:style w:type="character" w:customStyle="1" w:styleId="SecondTitleChar">
    <w:name w:val="Second Title Char"/>
    <w:link w:val="SecondTitle"/>
    <w:rsid w:val="009644BA"/>
    <w:rPr>
      <w:rFonts w:ascii="Rockwell Extra Bold" w:eastAsiaTheme="minorEastAsia" w:hAnsi="Rockwell Extra Bold" w:cs="Times New Roman"/>
      <w:b/>
      <w:caps/>
      <w:spacing w:val="60"/>
      <w:w w:val="125"/>
      <w:kern w:val="36"/>
      <w:sz w:val="32"/>
      <w:szCs w:val="32"/>
      <w:lang w:bidi="ar-SA"/>
      <w14:ligatures w14:val="none"/>
    </w:rPr>
  </w:style>
  <w:style w:type="character" w:customStyle="1" w:styleId="SecondaryIdea">
    <w:name w:val="Secondary Idea"/>
    <w:rsid w:val="009644BA"/>
    <w:rPr>
      <w:b/>
      <w:shd w:val="clear" w:color="auto" w:fill="CC99FF"/>
    </w:rPr>
  </w:style>
  <w:style w:type="character" w:customStyle="1" w:styleId="secondaryidea0">
    <w:name w:val="secondaryidea"/>
    <w:rsid w:val="009644BA"/>
    <w:rPr>
      <w:b/>
      <w:bCs/>
      <w:shd w:val="clear" w:color="auto" w:fill="CC99FF"/>
    </w:rPr>
  </w:style>
  <w:style w:type="character" w:customStyle="1" w:styleId="ShowHide">
    <w:name w:val="ShowHide"/>
    <w:rsid w:val="009644BA"/>
    <w:rPr>
      <w:sz w:val="23"/>
      <w:szCs w:val="23"/>
    </w:rPr>
  </w:style>
  <w:style w:type="paragraph" w:customStyle="1" w:styleId="StyleLeft">
    <w:name w:val="Style Left"/>
    <w:basedOn w:val="Normal"/>
    <w:rsid w:val="009644BA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9644BA"/>
    <w:rPr>
      <w:shd w:val="clear" w:color="auto" w:fill="99CCFF"/>
    </w:rPr>
  </w:style>
  <w:style w:type="paragraph" w:customStyle="1" w:styleId="truth0">
    <w:name w:val="truth"/>
    <w:basedOn w:val="Normal"/>
    <w:rsid w:val="009644BA"/>
    <w:pPr>
      <w:spacing w:before="100" w:beforeAutospacing="1" w:after="100" w:afterAutospacing="1"/>
    </w:pPr>
    <w:rPr>
      <w:sz w:val="24"/>
      <w:lang w:bidi="hi-IN"/>
    </w:rPr>
  </w:style>
  <w:style w:type="character" w:customStyle="1" w:styleId="AcademicChar0">
    <w:name w:val="Academic Char"/>
    <w:rsid w:val="009644BA"/>
    <w:rPr>
      <w:color w:val="800000"/>
      <w:sz w:val="28"/>
      <w:szCs w:val="24"/>
      <w:lang w:val="en-US" w:eastAsia="en-US" w:bidi="ar-SA"/>
    </w:rPr>
  </w:style>
  <w:style w:type="paragraph" w:customStyle="1" w:styleId="Alternate">
    <w:name w:val="Alternate"/>
    <w:basedOn w:val="Normal"/>
    <w:rsid w:val="009644BA"/>
    <w:pPr>
      <w:numPr>
        <w:numId w:val="8"/>
      </w:numPr>
      <w:tabs>
        <w:tab w:val="clear" w:pos="1440"/>
        <w:tab w:val="left" w:pos="1685"/>
        <w:tab w:val="right" w:leader="dot" w:pos="10656"/>
      </w:tabs>
      <w:spacing w:before="120" w:after="48"/>
      <w:jc w:val="both"/>
    </w:pPr>
    <w:rPr>
      <w:rFonts w:eastAsia="Times New Roman"/>
    </w:rPr>
  </w:style>
  <w:style w:type="paragraph" w:customStyle="1" w:styleId="Dilemma">
    <w:name w:val="Dilemma"/>
    <w:basedOn w:val="Normal"/>
    <w:rsid w:val="009644BA"/>
    <w:pPr>
      <w:numPr>
        <w:numId w:val="5"/>
      </w:numPr>
      <w:tabs>
        <w:tab w:val="clear" w:pos="1440"/>
        <w:tab w:val="left" w:pos="1685"/>
      </w:tabs>
      <w:ind w:left="245"/>
    </w:pPr>
  </w:style>
  <w:style w:type="paragraph" w:customStyle="1" w:styleId="Central3">
    <w:name w:val="Central 3"/>
    <w:basedOn w:val="Central2"/>
    <w:link w:val="Central3Char"/>
    <w:rsid w:val="009644BA"/>
    <w:pPr>
      <w:ind w:left="490"/>
    </w:pPr>
    <w:rPr>
      <w:color w:val="3366FF"/>
    </w:rPr>
  </w:style>
  <w:style w:type="paragraph" w:customStyle="1" w:styleId="Definition4">
    <w:name w:val="Definition 4"/>
    <w:basedOn w:val="Central4"/>
    <w:link w:val="Definition4Char"/>
    <w:rsid w:val="009644BA"/>
    <w:rPr>
      <w:color w:val="3366FF"/>
    </w:rPr>
  </w:style>
  <w:style w:type="character" w:customStyle="1" w:styleId="Colloquial">
    <w:name w:val="Colloquial"/>
    <w:rsid w:val="009644BA"/>
    <w:rPr>
      <w:color w:val="808080"/>
    </w:rPr>
  </w:style>
  <w:style w:type="paragraph" w:customStyle="1" w:styleId="Aside">
    <w:name w:val="Aside"/>
    <w:basedOn w:val="Normal"/>
    <w:rsid w:val="009644BA"/>
  </w:style>
  <w:style w:type="paragraph" w:customStyle="1" w:styleId="NormalHeading">
    <w:name w:val="Normal Heading"/>
    <w:basedOn w:val="Main"/>
    <w:rsid w:val="009644BA"/>
    <w:rPr>
      <w:color w:val="FF0000"/>
    </w:rPr>
  </w:style>
  <w:style w:type="paragraph" w:customStyle="1" w:styleId="Concepts2">
    <w:name w:val="Concepts 2"/>
    <w:basedOn w:val="Concepts"/>
    <w:qFormat/>
    <w:rsid w:val="009644BA"/>
    <w:rPr>
      <w:color w:val="008080"/>
    </w:rPr>
  </w:style>
  <w:style w:type="paragraph" w:customStyle="1" w:styleId="ExternalSource">
    <w:name w:val="External Source"/>
    <w:basedOn w:val="Normal"/>
    <w:rsid w:val="009644BA"/>
  </w:style>
  <w:style w:type="paragraph" w:customStyle="1" w:styleId="ToDo">
    <w:name w:val="To Do"/>
    <w:basedOn w:val="Comment"/>
    <w:rsid w:val="009644BA"/>
    <w:pPr>
      <w:numPr>
        <w:numId w:val="7"/>
      </w:numPr>
      <w:tabs>
        <w:tab w:val="left" w:pos="1080"/>
      </w:tabs>
      <w:spacing w:before="0" w:after="0"/>
    </w:pPr>
  </w:style>
  <w:style w:type="character" w:customStyle="1" w:styleId="IsDefinition">
    <w:name w:val="IsDefinition"/>
    <w:rsid w:val="009644BA"/>
    <w:rPr>
      <w:i/>
    </w:rPr>
  </w:style>
  <w:style w:type="character" w:customStyle="1" w:styleId="Char2">
    <w:name w:val="Char2"/>
    <w:rsid w:val="009644BA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har">
    <w:name w:val="Char"/>
    <w:rsid w:val="009644BA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paragraph" w:customStyle="1" w:styleId="Manual-Definition">
    <w:name w:val="Manual-Definition"/>
    <w:basedOn w:val="Definition"/>
    <w:qFormat/>
    <w:rsid w:val="009644BA"/>
  </w:style>
  <w:style w:type="paragraph" w:customStyle="1" w:styleId="Manual-Main">
    <w:name w:val="Manual-Main"/>
    <w:basedOn w:val="Main"/>
    <w:qFormat/>
    <w:rsid w:val="009644BA"/>
    <w:rPr>
      <w:color w:val="008000"/>
    </w:rPr>
  </w:style>
  <w:style w:type="paragraph" w:customStyle="1" w:styleId="Style1">
    <w:name w:val="Style1"/>
    <w:basedOn w:val="Central"/>
    <w:qFormat/>
    <w:rsid w:val="009644BA"/>
    <w:rPr>
      <w:color w:val="C00000"/>
    </w:rPr>
  </w:style>
  <w:style w:type="paragraph" w:customStyle="1" w:styleId="Comment2">
    <w:name w:val="Comment 2"/>
    <w:basedOn w:val="Normal"/>
    <w:qFormat/>
    <w:rsid w:val="009644BA"/>
    <w:rPr>
      <w:color w:val="FF0000"/>
    </w:rPr>
  </w:style>
  <w:style w:type="paragraph" w:customStyle="1" w:styleId="StudyTopic">
    <w:name w:val="Study Topic"/>
    <w:basedOn w:val="Normal"/>
    <w:qFormat/>
    <w:rsid w:val="009644BA"/>
    <w:pPr>
      <w:numPr>
        <w:numId w:val="23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customStyle="1" w:styleId="Glossary">
    <w:name w:val="Glossary"/>
    <w:basedOn w:val="Normal"/>
    <w:qFormat/>
    <w:rsid w:val="009644BA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Central4">
    <w:name w:val="Central 4"/>
    <w:basedOn w:val="Central3"/>
    <w:link w:val="Central4Char"/>
    <w:rsid w:val="009644BA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9644BA"/>
    <w:rPr>
      <w:rFonts w:ascii="Calibri Light" w:eastAsiaTheme="minorEastAsia" w:hAnsi="Calibri Light" w:cs="Times New Roman"/>
      <w:color w:val="008000"/>
      <w:kern w:val="0"/>
      <w:sz w:val="32"/>
      <w:szCs w:val="32"/>
      <w:lang w:bidi="ar-SA"/>
      <w14:ligatures w14:val="none"/>
    </w:rPr>
  </w:style>
  <w:style w:type="paragraph" w:customStyle="1" w:styleId="Central5">
    <w:name w:val="Central 5"/>
    <w:basedOn w:val="Central4"/>
    <w:qFormat/>
    <w:rsid w:val="009644BA"/>
    <w:pPr>
      <w:ind w:left="965"/>
    </w:pPr>
    <w:rPr>
      <w:color w:val="FF00FF"/>
    </w:rPr>
  </w:style>
  <w:style w:type="character" w:customStyle="1" w:styleId="Central2Char">
    <w:name w:val="Central 2 Char"/>
    <w:link w:val="Central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Central3Char">
    <w:name w:val="Central 3 Char"/>
    <w:link w:val="Central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Concepts">
    <w:name w:val="Concepts"/>
    <w:basedOn w:val="Central"/>
    <w:rsid w:val="009644BA"/>
    <w:rPr>
      <w:color w:val="FF0000"/>
    </w:rPr>
  </w:style>
  <w:style w:type="paragraph" w:customStyle="1" w:styleId="Concepts3">
    <w:name w:val="Concepts 3"/>
    <w:basedOn w:val="Central3"/>
    <w:qFormat/>
    <w:rsid w:val="009644BA"/>
  </w:style>
  <w:style w:type="paragraph" w:customStyle="1" w:styleId="Concepts4">
    <w:name w:val="Concepts 4"/>
    <w:basedOn w:val="Central4"/>
    <w:qFormat/>
    <w:rsid w:val="009644BA"/>
  </w:style>
  <w:style w:type="paragraph" w:customStyle="1" w:styleId="Concepts5">
    <w:name w:val="Concepts 5"/>
    <w:basedOn w:val="Central5"/>
    <w:qFormat/>
    <w:rsid w:val="009644BA"/>
  </w:style>
  <w:style w:type="character" w:customStyle="1" w:styleId="DefinitionChar">
    <w:name w:val="Definition Char"/>
    <w:link w:val="Definition"/>
    <w:rsid w:val="009644BA"/>
    <w:rPr>
      <w:rFonts w:ascii="Calibri Light" w:eastAsiaTheme="minorEastAsia" w:hAnsi="Calibri Light" w:cs="Times New Roman"/>
      <w:kern w:val="0"/>
      <w:sz w:val="20"/>
      <w:lang w:bidi="ar-SA"/>
      <w14:ligatures w14:val="none"/>
    </w:rPr>
  </w:style>
  <w:style w:type="character" w:customStyle="1" w:styleId="Definition2Char">
    <w:name w:val="Definition 2 Char"/>
    <w:link w:val="Definition2"/>
    <w:rsid w:val="009644BA"/>
    <w:rPr>
      <w:rFonts w:ascii="Calibri Light" w:eastAsiaTheme="minorEastAsia" w:hAnsi="Calibri Light" w:cs="Times New Roman"/>
      <w:color w:val="333399"/>
      <w:kern w:val="0"/>
      <w:sz w:val="32"/>
      <w:szCs w:val="32"/>
      <w:lang w:bidi="ar-SA"/>
      <w14:ligatures w14:val="none"/>
    </w:rPr>
  </w:style>
  <w:style w:type="character" w:customStyle="1" w:styleId="Definition3Char">
    <w:name w:val="Definition 3 Char"/>
    <w:link w:val="Definition3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character" w:customStyle="1" w:styleId="Definition4Char">
    <w:name w:val="Definition 4 Char"/>
    <w:link w:val="Definition4"/>
    <w:rsid w:val="009644BA"/>
    <w:rPr>
      <w:rFonts w:ascii="Calibri Light" w:eastAsiaTheme="minorEastAsia" w:hAnsi="Calibri Light" w:cs="Times New Roman"/>
      <w:color w:val="3366FF"/>
      <w:kern w:val="0"/>
      <w:sz w:val="32"/>
      <w:szCs w:val="32"/>
      <w:lang w:bidi="ar-SA"/>
      <w14:ligatures w14:val="none"/>
    </w:rPr>
  </w:style>
  <w:style w:type="paragraph" w:customStyle="1" w:styleId="Definition5">
    <w:name w:val="Definition 5"/>
    <w:basedOn w:val="Central5"/>
    <w:qFormat/>
    <w:rsid w:val="009644BA"/>
  </w:style>
  <w:style w:type="character" w:customStyle="1" w:styleId="Fact">
    <w:name w:val="Fact"/>
    <w:basedOn w:val="DefinitionCharacter"/>
    <w:uiPriority w:val="1"/>
    <w:qFormat/>
    <w:rsid w:val="009644BA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Method">
    <w:name w:val="Method"/>
    <w:basedOn w:val="Central"/>
    <w:qFormat/>
    <w:rsid w:val="009644BA"/>
    <w:rPr>
      <w:color w:val="333399"/>
    </w:rPr>
  </w:style>
  <w:style w:type="paragraph" w:customStyle="1" w:styleId="PoeticStatement">
    <w:name w:val="PoeticStatement"/>
    <w:basedOn w:val="Central"/>
    <w:qFormat/>
    <w:rsid w:val="009644BA"/>
    <w:rPr>
      <w:color w:val="3366FF"/>
    </w:rPr>
  </w:style>
  <w:style w:type="paragraph" w:customStyle="1" w:styleId="MainDefinition">
    <w:name w:val="Main Definition"/>
    <w:basedOn w:val="Main"/>
    <w:qFormat/>
    <w:rsid w:val="009644BA"/>
    <w:rPr>
      <w:color w:val="4EA72E" w:themeColor="accent6"/>
    </w:rPr>
  </w:style>
  <w:style w:type="paragraph" w:customStyle="1" w:styleId="MiniOnly">
    <w:name w:val="MiniOnly"/>
    <w:basedOn w:val="Main-mini"/>
    <w:qFormat/>
    <w:rsid w:val="009644BA"/>
    <w:pPr>
      <w:tabs>
        <w:tab w:val="left" w:pos="1224"/>
      </w:tabs>
    </w:pPr>
  </w:style>
  <w:style w:type="paragraph" w:customStyle="1" w:styleId="Auxiliaryelement">
    <w:name w:val="Auxiliary element"/>
    <w:basedOn w:val="Normal"/>
    <w:qFormat/>
    <w:rsid w:val="009644BA"/>
    <w:pPr>
      <w:spacing w:before="48" w:after="48"/>
      <w:ind w:left="420"/>
    </w:pPr>
  </w:style>
  <w:style w:type="paragraph" w:customStyle="1" w:styleId="Base">
    <w:name w:val="Base"/>
    <w:basedOn w:val="Normal"/>
    <w:qFormat/>
    <w:rsid w:val="009644BA"/>
    <w:rPr>
      <w:rFonts w:asciiTheme="majorHAnsi" w:hAnsiTheme="majorHAnsi" w:cstheme="majorHAnsi"/>
      <w:color w:val="E97132" w:themeColor="accent2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9644BA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character" w:styleId="BookTitle">
    <w:name w:val="Book Title"/>
    <w:basedOn w:val="DefaultParagraphFont"/>
    <w:uiPriority w:val="33"/>
    <w:qFormat/>
    <w:rsid w:val="009644BA"/>
    <w:rPr>
      <w:b/>
      <w:bCs/>
      <w:i/>
      <w:iCs/>
      <w:spacing w:val="5"/>
    </w:rPr>
  </w:style>
  <w:style w:type="paragraph" w:customStyle="1" w:styleId="mini">
    <w:name w:val="mini"/>
    <w:basedOn w:val="Main"/>
    <w:qFormat/>
    <w:rsid w:val="009644BA"/>
    <w:rPr>
      <w:color w:val="CC00CC"/>
    </w:rPr>
  </w:style>
  <w:style w:type="paragraph" w:customStyle="1" w:styleId="Bozo">
    <w:name w:val="Bozo"/>
    <w:basedOn w:val="mini"/>
    <w:qFormat/>
    <w:rsid w:val="009644BA"/>
  </w:style>
  <w:style w:type="paragraph" w:customStyle="1" w:styleId="CentralTemp">
    <w:name w:val="Central Temp"/>
    <w:basedOn w:val="Central"/>
    <w:qFormat/>
    <w:rsid w:val="009644BA"/>
  </w:style>
  <w:style w:type="paragraph" w:customStyle="1" w:styleId="DefinitionInformal">
    <w:name w:val="Definition Informal"/>
    <w:basedOn w:val="Definition"/>
    <w:qFormat/>
    <w:rsid w:val="009644BA"/>
    <w:pPr>
      <w:numPr>
        <w:numId w:val="0"/>
      </w:numPr>
      <w:ind w:left="240"/>
    </w:pPr>
  </w:style>
  <w:style w:type="paragraph" w:customStyle="1" w:styleId="Condition">
    <w:name w:val="Condition"/>
    <w:basedOn w:val="DefinitionInformal"/>
    <w:qFormat/>
    <w:rsid w:val="009644BA"/>
  </w:style>
  <w:style w:type="paragraph" w:customStyle="1" w:styleId="Consequence">
    <w:name w:val="Consequence"/>
    <w:basedOn w:val="Central"/>
    <w:qFormat/>
    <w:rsid w:val="009644BA"/>
    <w:pPr>
      <w:numPr>
        <w:numId w:val="12"/>
      </w:numPr>
      <w:tabs>
        <w:tab w:val="left" w:pos="2664"/>
      </w:tabs>
      <w:spacing w:before="48" w:after="48"/>
    </w:pPr>
    <w:rPr>
      <w:color w:val="auto"/>
    </w:rPr>
  </w:style>
  <w:style w:type="character" w:customStyle="1" w:styleId="Detail">
    <w:name w:val="Detail"/>
    <w:basedOn w:val="DefaultParagraphFont"/>
    <w:uiPriority w:val="1"/>
    <w:qFormat/>
    <w:rsid w:val="009644BA"/>
  </w:style>
  <w:style w:type="paragraph" w:styleId="E-mailSignature">
    <w:name w:val="E-mail Signature"/>
    <w:basedOn w:val="Normal"/>
    <w:link w:val="E-mailSignatureChar"/>
    <w:uiPriority w:val="99"/>
    <w:unhideWhenUsed/>
    <w:rsid w:val="009644BA"/>
    <w:pPr>
      <w:spacing w:before="0"/>
    </w:pPr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9644BA"/>
    <w:rPr>
      <w:rFonts w:ascii="Calibri Light" w:eastAsiaTheme="minorEastAsia" w:hAnsi="Calibri Light" w:cs="Mangal"/>
      <w:kern w:val="0"/>
      <w:sz w:val="32"/>
      <w:szCs w:val="32"/>
      <w:lang w:bidi="ar-SA"/>
      <w14:ligatures w14:val="none"/>
    </w:rPr>
  </w:style>
  <w:style w:type="paragraph" w:customStyle="1" w:styleId="Externalsourceortopic">
    <w:name w:val="External source or topic"/>
    <w:basedOn w:val="Normal"/>
    <w:qFormat/>
    <w:rsid w:val="009644BA"/>
    <w:pPr>
      <w:numPr>
        <w:numId w:val="13"/>
      </w:numPr>
      <w:shd w:val="clear" w:color="auto" w:fill="DEEAF6"/>
    </w:pPr>
    <w:rPr>
      <w:color w:val="FF0000"/>
      <w:shd w:val="clear" w:color="auto" w:fill="DEEAF6"/>
    </w:rPr>
  </w:style>
  <w:style w:type="paragraph" w:customStyle="1" w:styleId="General">
    <w:name w:val="General"/>
    <w:basedOn w:val="Normal"/>
    <w:qFormat/>
    <w:rsid w:val="009644BA"/>
    <w:rPr>
      <w:color w:val="ED7D31"/>
    </w:rPr>
  </w:style>
  <w:style w:type="paragraph" w:styleId="List3">
    <w:name w:val="List 3"/>
    <w:basedOn w:val="Normal"/>
    <w:uiPriority w:val="99"/>
    <w:unhideWhenUsed/>
    <w:rsid w:val="009644BA"/>
    <w:pPr>
      <w:spacing w:after="72"/>
      <w:ind w:left="480"/>
      <w:contextualSpacing/>
      <w15:collapsed/>
    </w:pPr>
    <w:rPr>
      <w:rFonts w:eastAsiaTheme="minorHAnsi" w:cstheme="majorHAnsi"/>
    </w:rPr>
  </w:style>
  <w:style w:type="paragraph" w:styleId="List4">
    <w:name w:val="List 4"/>
    <w:basedOn w:val="Normal"/>
    <w:uiPriority w:val="99"/>
    <w:unhideWhenUsed/>
    <w:rsid w:val="009644BA"/>
    <w:pPr>
      <w:spacing w:after="72"/>
      <w:ind w:left="720"/>
      <w:contextualSpacing/>
      <w:outlineLvl w:val="5"/>
      <w15:collapsed/>
    </w:pPr>
    <w:rPr>
      <w:rFonts w:eastAsiaTheme="minorHAnsi" w:cstheme="majorHAnsi"/>
    </w:rPr>
  </w:style>
  <w:style w:type="paragraph" w:styleId="List5">
    <w:name w:val="List 5"/>
    <w:basedOn w:val="Normal"/>
    <w:uiPriority w:val="99"/>
    <w:unhideWhenUsed/>
    <w:rsid w:val="009644BA"/>
    <w:pPr>
      <w:spacing w:after="72"/>
      <w:ind w:left="1440"/>
      <w:contextualSpacing/>
      <w:outlineLvl w:val="6"/>
      <w15:collapsed/>
    </w:pPr>
    <w:rPr>
      <w:rFonts w:eastAsiaTheme="minorHAnsi" w:cstheme="majorHAnsi"/>
    </w:rPr>
  </w:style>
  <w:style w:type="paragraph" w:customStyle="1" w:styleId="List6">
    <w:name w:val="List 6"/>
    <w:basedOn w:val="List5"/>
    <w:qFormat/>
    <w:rsid w:val="009644BA"/>
    <w:pPr>
      <w:ind w:left="1800"/>
      <w:outlineLvl w:val="7"/>
    </w:pPr>
  </w:style>
  <w:style w:type="paragraph" w:customStyle="1" w:styleId="List7">
    <w:name w:val="List 7"/>
    <w:basedOn w:val="List6"/>
    <w:qFormat/>
    <w:rsid w:val="009644BA"/>
    <w:pPr>
      <w:ind w:left="2160"/>
      <w:outlineLvl w:val="8"/>
    </w:pPr>
  </w:style>
  <w:style w:type="paragraph" w:customStyle="1" w:styleId="List8">
    <w:name w:val="List 8"/>
    <w:basedOn w:val="List7"/>
    <w:qFormat/>
    <w:rsid w:val="009644BA"/>
    <w:pPr>
      <w:ind w:left="2520"/>
      <w:outlineLvl w:val="9"/>
    </w:pPr>
  </w:style>
  <w:style w:type="paragraph" w:customStyle="1" w:styleId="List9">
    <w:name w:val="List 9"/>
    <w:basedOn w:val="List8"/>
    <w:qFormat/>
    <w:rsid w:val="009644BA"/>
    <w:pPr>
      <w:ind w:left="2880"/>
    </w:pPr>
  </w:style>
  <w:style w:type="paragraph" w:customStyle="1" w:styleId="Long">
    <w:name w:val="Long"/>
    <w:basedOn w:val="Main"/>
    <w:qFormat/>
    <w:rsid w:val="009644BA"/>
    <w:rPr>
      <w:color w:val="C49500"/>
    </w:rPr>
  </w:style>
  <w:style w:type="paragraph" w:customStyle="1" w:styleId="Main-mini">
    <w:name w:val="Main-mini"/>
    <w:basedOn w:val="Bozo"/>
    <w:qFormat/>
    <w:rsid w:val="009644BA"/>
  </w:style>
  <w:style w:type="paragraph" w:customStyle="1" w:styleId="Main-mini-List">
    <w:name w:val="Main-mini-List"/>
    <w:basedOn w:val="Normal"/>
    <w:qFormat/>
    <w:rsid w:val="009644BA"/>
    <w:pPr>
      <w:numPr>
        <w:numId w:val="15"/>
      </w:numPr>
    </w:pPr>
    <w:rPr>
      <w:color w:val="CC00CC"/>
    </w:rPr>
  </w:style>
  <w:style w:type="paragraph" w:customStyle="1" w:styleId="Master">
    <w:name w:val="Master"/>
    <w:basedOn w:val="Normal"/>
    <w:qFormat/>
    <w:rsid w:val="009644BA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9644BA"/>
  </w:style>
  <w:style w:type="paragraph" w:customStyle="1" w:styleId="MiniOnly-List">
    <w:name w:val="MiniOnly-List"/>
    <w:basedOn w:val="NormalIndent"/>
    <w:qFormat/>
    <w:rsid w:val="009644BA"/>
    <w:pPr>
      <w:numPr>
        <w:numId w:val="16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N2">
    <w:name w:val="N2"/>
    <w:basedOn w:val="Normal"/>
    <w:qFormat/>
    <w:rsid w:val="009644BA"/>
    <w:pPr>
      <w:ind w:left="12"/>
      <w:jc w:val="center"/>
      <w:outlineLvl w:val="0"/>
    </w:pPr>
  </w:style>
  <w:style w:type="numbering" w:customStyle="1" w:styleId="NoList1">
    <w:name w:val="No List1"/>
    <w:next w:val="NoList"/>
    <w:uiPriority w:val="99"/>
    <w:semiHidden/>
    <w:unhideWhenUsed/>
    <w:rsid w:val="009644BA"/>
  </w:style>
  <w:style w:type="paragraph" w:customStyle="1" w:styleId="NormalIndent2">
    <w:name w:val="Normal Indent 2"/>
    <w:basedOn w:val="NormalIndent"/>
    <w:qFormat/>
    <w:rsid w:val="00DC36B4"/>
    <w:pPr>
      <w:ind w:left="675"/>
    </w:pPr>
  </w:style>
  <w:style w:type="paragraph" w:customStyle="1" w:styleId="Notation">
    <w:name w:val="Notation"/>
    <w:basedOn w:val="Normal"/>
    <w:qFormat/>
    <w:rsid w:val="009644BA"/>
    <w:pPr>
      <w:tabs>
        <w:tab w:val="left" w:pos="2610"/>
      </w:tabs>
      <w:ind w:left="240"/>
    </w:pPr>
    <w:rPr>
      <w:color w:val="CC00CC"/>
    </w:rPr>
  </w:style>
  <w:style w:type="paragraph" w:customStyle="1" w:styleId="Open">
    <w:name w:val="Open"/>
    <w:basedOn w:val="Normal"/>
    <w:qFormat/>
    <w:rsid w:val="009644BA"/>
    <w:rPr>
      <w:color w:val="00B0F0"/>
    </w:rPr>
  </w:style>
  <w:style w:type="character" w:customStyle="1" w:styleId="OpenOnly">
    <w:name w:val="OpenOnly"/>
    <w:basedOn w:val="DefaultParagraphFont"/>
    <w:uiPriority w:val="1"/>
    <w:qFormat/>
    <w:rsid w:val="009644BA"/>
  </w:style>
  <w:style w:type="character" w:styleId="PlaceholderText">
    <w:name w:val="Placeholder Text"/>
    <w:basedOn w:val="DefaultParagraphFont"/>
    <w:uiPriority w:val="99"/>
    <w:semiHidden/>
    <w:rsid w:val="009644BA"/>
    <w:rPr>
      <w:color w:val="808080"/>
    </w:rPr>
  </w:style>
  <w:style w:type="table" w:styleId="PlainTable1">
    <w:name w:val="Plain Table 1"/>
    <w:basedOn w:val="TableNormal"/>
    <w:uiPriority w:val="41"/>
    <w:rsid w:val="009644BA"/>
    <w:pPr>
      <w:spacing w:after="0" w:line="240" w:lineRule="auto"/>
    </w:pPr>
    <w:rPr>
      <w:kern w:val="0"/>
      <w:szCs w:val="22"/>
      <w:lang w:bidi="ar-SA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ostulate">
    <w:name w:val="Postulate"/>
    <w:basedOn w:val="ListParagraph"/>
    <w:qFormat/>
    <w:rsid w:val="009644BA"/>
    <w:pPr>
      <w:numPr>
        <w:numId w:val="19"/>
      </w:numPr>
      <w:tabs>
        <w:tab w:val="left" w:pos="2664"/>
      </w:tabs>
      <w:spacing w:before="48" w:after="48"/>
    </w:pPr>
  </w:style>
  <w:style w:type="paragraph" w:customStyle="1" w:styleId="Premise">
    <w:name w:val="Premise"/>
    <w:basedOn w:val="Normal"/>
    <w:qFormat/>
    <w:rsid w:val="009644BA"/>
    <w:pPr>
      <w:numPr>
        <w:numId w:val="20"/>
      </w:numPr>
      <w:tabs>
        <w:tab w:val="left" w:pos="2664"/>
      </w:tabs>
      <w:spacing w:before="48" w:after="48"/>
    </w:pPr>
  </w:style>
  <w:style w:type="paragraph" w:customStyle="1" w:styleId="Print">
    <w:name w:val="Print"/>
    <w:basedOn w:val="List"/>
    <w:qFormat/>
    <w:rsid w:val="009644BA"/>
    <w:rPr>
      <w:color w:val="C00000"/>
    </w:rPr>
  </w:style>
  <w:style w:type="paragraph" w:customStyle="1" w:styleId="PrintDetail">
    <w:name w:val="PrintDetail"/>
    <w:basedOn w:val="Print"/>
    <w:qFormat/>
    <w:rsid w:val="009644BA"/>
    <w:rPr>
      <w:color w:val="0170C0"/>
    </w:rPr>
  </w:style>
  <w:style w:type="paragraph" w:customStyle="1" w:styleId="Realization">
    <w:name w:val="Realization"/>
    <w:basedOn w:val="Normal"/>
    <w:qFormat/>
    <w:rsid w:val="009644BA"/>
    <w:rPr>
      <w:color w:val="33CC33"/>
    </w:rPr>
  </w:style>
  <w:style w:type="paragraph" w:customStyle="1" w:styleId="Realization2">
    <w:name w:val="Realization 2"/>
    <w:basedOn w:val="Realization"/>
    <w:qFormat/>
    <w:rsid w:val="009644BA"/>
    <w:rPr>
      <w:color w:val="FF0000"/>
    </w:rPr>
  </w:style>
  <w:style w:type="paragraph" w:customStyle="1" w:styleId="Right">
    <w:name w:val="Right"/>
    <w:qFormat/>
    <w:rsid w:val="009644BA"/>
    <w:pPr>
      <w:spacing w:before="216" w:after="216" w:line="480" w:lineRule="atLeast"/>
      <w:jc w:val="right"/>
    </w:pPr>
    <w:rPr>
      <w:rFonts w:ascii="Calibri Light" w:eastAsiaTheme="minorEastAsia" w:hAnsi="Calibri Light" w:cs="Times New Roman"/>
      <w:color w:val="699BFF"/>
      <w:kern w:val="0"/>
      <w:sz w:val="32"/>
      <w:szCs w:val="32"/>
      <w:lang w:bidi="ar-SA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9644BA"/>
  </w:style>
  <w:style w:type="character" w:customStyle="1" w:styleId="SalutationChar">
    <w:name w:val="Salutation Char"/>
    <w:basedOn w:val="DefaultParagraphFont"/>
    <w:link w:val="Salutation"/>
    <w:uiPriority w:val="99"/>
    <w:rsid w:val="009644BA"/>
    <w:rPr>
      <w:rFonts w:ascii="Calibri Light" w:eastAsiaTheme="minorEastAsia" w:hAnsi="Calibri Light" w:cs="Times New Roman"/>
      <w:kern w:val="0"/>
      <w:sz w:val="32"/>
      <w:szCs w:val="32"/>
      <w:lang w:bidi="ar-SA"/>
      <w14:ligatures w14:val="none"/>
    </w:rPr>
  </w:style>
  <w:style w:type="paragraph" w:customStyle="1" w:styleId="Sitesource">
    <w:name w:val="Site source"/>
    <w:basedOn w:val="ListParagraph"/>
    <w:qFormat/>
    <w:rsid w:val="009644BA"/>
    <w:pPr>
      <w:numPr>
        <w:numId w:val="21"/>
      </w:numPr>
      <w:shd w:val="clear" w:color="auto" w:fill="CAEDFB" w:themeFill="accent4" w:themeFillTint="33"/>
      <w:tabs>
        <w:tab w:val="left" w:pos="2340"/>
      </w:tabs>
    </w:pPr>
    <w:rPr>
      <w:color w:val="FF0000"/>
      <w:shd w:val="clear" w:color="auto" w:fill="CAEDFB" w:themeFill="accent4" w:themeFillTint="33"/>
    </w:rPr>
  </w:style>
  <w:style w:type="paragraph" w:customStyle="1" w:styleId="Sourceorstudytopic">
    <w:name w:val="Source or study topic"/>
    <w:basedOn w:val="Normal"/>
    <w:qFormat/>
    <w:rsid w:val="009644BA"/>
    <w:pPr>
      <w:numPr>
        <w:numId w:val="22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Temporary">
    <w:name w:val="Temporary"/>
    <w:basedOn w:val="Normal"/>
    <w:qFormat/>
    <w:rsid w:val="009644BA"/>
    <w:pPr>
      <w:tabs>
        <w:tab w:val="left" w:pos="11265"/>
      </w:tabs>
    </w:pPr>
    <w:rPr>
      <w:color w:val="B2B2B2"/>
    </w:rPr>
  </w:style>
  <w:style w:type="paragraph" w:customStyle="1" w:styleId="Thesis">
    <w:name w:val="Thesis"/>
    <w:basedOn w:val="Normal"/>
    <w:qFormat/>
    <w:rsid w:val="009644BA"/>
    <w:pPr>
      <w:numPr>
        <w:numId w:val="24"/>
      </w:numPr>
      <w:tabs>
        <w:tab w:val="left" w:pos="2664"/>
      </w:tabs>
      <w:spacing w:before="48" w:after="48"/>
    </w:pPr>
  </w:style>
  <w:style w:type="character" w:styleId="SubtleEmphasis">
    <w:name w:val="Subtle Emphasis"/>
    <w:basedOn w:val="DefaultParagraphFont"/>
    <w:uiPriority w:val="19"/>
    <w:qFormat/>
    <w:rsid w:val="00904E56"/>
    <w:rPr>
      <w:i/>
      <w:iCs/>
      <w:color w:val="404040" w:themeColor="text1" w:themeTint="BF"/>
    </w:rPr>
  </w:style>
  <w:style w:type="character" w:customStyle="1" w:styleId="pill">
    <w:name w:val="pill"/>
    <w:basedOn w:val="DefaultParagraphFont"/>
    <w:rsid w:val="00736DDA"/>
  </w:style>
  <w:style w:type="character" w:customStyle="1" w:styleId="item-text">
    <w:name w:val="item-text"/>
    <w:basedOn w:val="DefaultParagraphFont"/>
    <w:rsid w:val="00736DDA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TEMPLATEPROJECT.MODULE1.AUTONEW" wne:name="TemplateProject.Module1.AutoNew" wne:bEncrypt="00" wne:cmg="56"/>
    <wne:mcd wne:macroName="TEMPLATEPROJECT.MODULE1.AUTOOPEN" wne:name="TemplateProject.Module1.AutoOpen" wne:bEncrypt="00" wne:cmg="56"/>
    <wne:mcd wne:macroName="TEMPLATEPROJECT.MODULE1.ONOPEN" wne:name="TemplateProject.Module1.On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My%20Documents\2022\theway\my%20life\" TargetMode="External"/><Relationship Id="rId13" Type="http://schemas.openxmlformats.org/officeDocument/2006/relationships/hyperlink" Target="file:///C:\My%20Documents\2022\theway\my%20life\trips" TargetMode="External"/><Relationship Id="rId3" Type="http://schemas.openxmlformats.org/officeDocument/2006/relationships/numbering" Target="numbering.xml"/><Relationship Id="rId7" Type="http://schemas.openxmlformats.org/officeDocument/2006/relationships/hyperlink" Target="file:///C:\My%20Documents\2026\J%202026\Jume%202026.docm" TargetMode="External"/><Relationship Id="rId12" Type="http://schemas.openxmlformats.org/officeDocument/2006/relationships/hyperlink" Target="file:///C:\My%20Documents\2022\theway\my%20life\tasks%20and%20acquisitions.docm" TargetMode="Externa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file:///C:\My%20Documents\2022\theway\my%20life\trips\trip%20gear%20supplies%20and%20health.xls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My%20Documents\2022\theway\my%20life\people\robin.docm" TargetMode="External"/><Relationship Id="rId4" Type="http://schemas.openxmlformats.org/officeDocument/2006/relationships/styles" Target="styles.xml"/><Relationship Id="rId9" Type="http://schemas.openxmlformats.org/officeDocument/2006/relationships/hyperlink" Target="file:///C:\My%20Documents\2022\theway\my%20life\people" TargetMode="External"/><Relationship Id="rId14" Type="http://schemas.openxmlformats.org/officeDocument/2006/relationships/hyperlink" Target="file:///C:\My%20Documents\2022\theway\my%20life\trips\hiking%20list.doc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1DE3F-ABE2-442F-8AD5-1A211720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now.dotm</Template>
  <TotalTime>11</TotalTime>
  <Pages>1</Pages>
  <Words>384</Words>
  <Characters>2074</Characters>
  <Application>Microsoft Office Word</Application>
  <DocSecurity>0</DocSecurity>
  <Lines>62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Mitra</dc:creator>
  <cp:keywords/>
  <dc:description/>
  <cp:lastModifiedBy>Anil Mitra</cp:lastModifiedBy>
  <cp:revision>12</cp:revision>
  <cp:lastPrinted>2026-07-12T19:10:00Z</cp:lastPrinted>
  <dcterms:created xsi:type="dcterms:W3CDTF">2026-07-14T12:58:00Z</dcterms:created>
  <dcterms:modified xsi:type="dcterms:W3CDTF">2026-07-14T13:31:00Z</dcterms:modified>
</cp:coreProperties>
</file>